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DD94E" w14:textId="77777777" w:rsidR="00591128" w:rsidRDefault="00591128" w:rsidP="00B51DDF">
      <w:pPr>
        <w:framePr w:w="8874" w:h="136" w:hRule="exact" w:hSpace="181" w:wrap="around" w:vAnchor="page" w:hAnchor="page" w:x="1440" w:y="5617" w:anchorLock="1"/>
        <w:shd w:val="solid" w:color="FFFFFF" w:fill="FFFFFF"/>
        <w:rPr>
          <w:rFonts w:ascii="Arial" w:hAnsi="Arial"/>
          <w:sz w:val="22"/>
        </w:rPr>
      </w:pPr>
    </w:p>
    <w:p w14:paraId="7E7657D4" w14:textId="09D1A095" w:rsidR="00591128" w:rsidRDefault="00A80B12">
      <w:pPr>
        <w:spacing w:before="2280"/>
        <w:outlineLvl w:val="8"/>
        <w:rPr>
          <w:rFonts w:ascii="Arial" w:hAnsi="Arial"/>
          <w:sz w:val="22"/>
        </w:rPr>
      </w:pPr>
      <w:r>
        <w:rPr>
          <w:noProof/>
        </w:rPr>
        <w:drawing>
          <wp:anchor distT="0" distB="0" distL="114300" distR="114300" simplePos="0" relativeHeight="251658752" behindDoc="0" locked="0" layoutInCell="1" allowOverlap="1" wp14:anchorId="6F01C1D4" wp14:editId="673E676D">
            <wp:simplePos x="0" y="0"/>
            <wp:positionH relativeFrom="column">
              <wp:posOffset>4525010</wp:posOffset>
            </wp:positionH>
            <wp:positionV relativeFrom="paragraph">
              <wp:posOffset>-488950</wp:posOffset>
            </wp:positionV>
            <wp:extent cx="1523258" cy="614424"/>
            <wp:effectExtent l="0" t="0" r="1270" b="0"/>
            <wp:wrapNone/>
            <wp:docPr id="394846135" name="Image 1" descr="Une image contenant texte, Police, ver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46135" name="Image 1" descr="Une image contenant texte, Police, vert, Graphiqu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1523258" cy="614424"/>
                    </a:xfrm>
                    <a:prstGeom prst="rect">
                      <a:avLst/>
                    </a:prstGeom>
                  </pic:spPr>
                </pic:pic>
              </a:graphicData>
            </a:graphic>
            <wp14:sizeRelH relativeFrom="margin">
              <wp14:pctWidth>0</wp14:pctWidth>
            </wp14:sizeRelH>
            <wp14:sizeRelV relativeFrom="margin">
              <wp14:pctHeight>0</wp14:pctHeight>
            </wp14:sizeRelV>
          </wp:anchor>
        </w:drawing>
      </w:r>
      <w:r w:rsidR="005B7CE1">
        <w:rPr>
          <w:noProof/>
        </w:rPr>
        <mc:AlternateContent>
          <mc:Choice Requires="wps">
            <w:drawing>
              <wp:anchor distT="0" distB="0" distL="114300" distR="114300" simplePos="0" relativeHeight="251655680" behindDoc="0" locked="0" layoutInCell="0" allowOverlap="1" wp14:anchorId="4BC5F3D7" wp14:editId="698583E4">
                <wp:simplePos x="0" y="0"/>
                <wp:positionH relativeFrom="page">
                  <wp:posOffset>1348740</wp:posOffset>
                </wp:positionH>
                <wp:positionV relativeFrom="page">
                  <wp:posOffset>617220</wp:posOffset>
                </wp:positionV>
                <wp:extent cx="3672840" cy="173736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73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2AA2E" w14:textId="77777777" w:rsidR="00D579AE" w:rsidRDefault="00D579AE">
                            <w:pPr>
                              <w:rPr>
                                <w:rFonts w:ascii="Arial" w:hAnsi="Arial"/>
                                <w:color w:val="008000"/>
                                <w:sz w:val="16"/>
                              </w:rPr>
                            </w:pPr>
                          </w:p>
                          <w:p w14:paraId="6CE7577D" w14:textId="77777777" w:rsidR="00D579AE" w:rsidRDefault="00D579AE">
                            <w:pPr>
                              <w:rPr>
                                <w:rFonts w:ascii="Arial" w:hAnsi="Arial"/>
                                <w:color w:val="008000"/>
                                <w:sz w:val="16"/>
                              </w:rPr>
                            </w:pPr>
                            <w:r>
                              <w:rPr>
                                <w:rFonts w:ascii="Arial" w:hAnsi="Arial"/>
                                <w:color w:val="008000"/>
                                <w:sz w:val="16"/>
                              </w:rPr>
                              <w:t>Département de la Nature et des Forêts</w:t>
                            </w:r>
                          </w:p>
                          <w:p w14:paraId="021439C5" w14:textId="77777777" w:rsidR="00D579AE" w:rsidRDefault="00D579AE">
                            <w:pPr>
                              <w:rPr>
                                <w:rFonts w:ascii="Arial" w:hAnsi="Arial"/>
                                <w:sz w:val="16"/>
                              </w:rPr>
                            </w:pPr>
                          </w:p>
                          <w:p w14:paraId="5CF8E8A5" w14:textId="77777777" w:rsidR="00D579AE" w:rsidRDefault="00D579AE">
                            <w:pPr>
                              <w:pStyle w:val="Normale"/>
                              <w:rPr>
                                <w:rStyle w:val="Normale1"/>
                                <w:rFonts w:ascii="Arial" w:hAnsi="Arial"/>
                                <w:color w:val="008000"/>
                                <w:sz w:val="16"/>
                              </w:rPr>
                            </w:pPr>
                            <w:r>
                              <w:rPr>
                                <w:rStyle w:val="Normale1"/>
                                <w:rFonts w:ascii="Arial" w:hAnsi="Arial"/>
                                <w:color w:val="008000"/>
                                <w:sz w:val="16"/>
                              </w:rPr>
                              <w:t xml:space="preserve">Direction de Marche-en-Famenne </w:t>
                            </w:r>
                          </w:p>
                          <w:p w14:paraId="5401F6FB" w14:textId="77777777" w:rsidR="00D579AE" w:rsidRDefault="00D579AE">
                            <w:pPr>
                              <w:pStyle w:val="Normale"/>
                              <w:rPr>
                                <w:rStyle w:val="Normale1"/>
                                <w:rFonts w:ascii="Arial" w:hAnsi="Arial"/>
                                <w:color w:val="008000"/>
                                <w:sz w:val="16"/>
                              </w:rPr>
                            </w:pPr>
                          </w:p>
                          <w:p w14:paraId="6A6CE162" w14:textId="77777777" w:rsidR="00D579AE" w:rsidRDefault="00D579AE">
                            <w:pPr>
                              <w:pStyle w:val="Normale"/>
                            </w:pPr>
                            <w:r>
                              <w:rPr>
                                <w:rStyle w:val="Normale1"/>
                                <w:rFonts w:ascii="Arial" w:hAnsi="Arial"/>
                                <w:color w:val="008000"/>
                                <w:sz w:val="16"/>
                              </w:rPr>
                              <w:t>Cantonnement de Nassogne</w:t>
                            </w:r>
                          </w:p>
                          <w:p w14:paraId="6E0F6383" w14:textId="77777777" w:rsidR="00D579AE" w:rsidRDefault="00D579AE">
                            <w:pPr>
                              <w:rPr>
                                <w:rFonts w:ascii="Arial" w:hAnsi="Arial"/>
                                <w:sz w:val="16"/>
                              </w:rPr>
                            </w:pPr>
                            <w:r>
                              <w:rPr>
                                <w:rFonts w:ascii="Arial" w:hAnsi="Arial"/>
                                <w:sz w:val="16"/>
                              </w:rPr>
                              <w:t>Place des Martyrs, 13</w:t>
                            </w:r>
                          </w:p>
                          <w:p w14:paraId="5F697C8B" w14:textId="77777777" w:rsidR="00D579AE" w:rsidRDefault="00D579AE">
                            <w:pPr>
                              <w:rPr>
                                <w:rFonts w:ascii="Arial" w:hAnsi="Arial"/>
                                <w:sz w:val="16"/>
                              </w:rPr>
                            </w:pPr>
                            <w:r>
                              <w:rPr>
                                <w:rFonts w:ascii="Arial" w:hAnsi="Arial"/>
                                <w:sz w:val="16"/>
                              </w:rPr>
                              <w:t>B-6953 Forrières</w:t>
                            </w:r>
                          </w:p>
                          <w:p w14:paraId="6CDBC652" w14:textId="77777777" w:rsidR="00D579AE" w:rsidRDefault="00D579AE">
                            <w:pPr>
                              <w:rPr>
                                <w:rFonts w:ascii="Arial" w:hAnsi="Arial"/>
                                <w:sz w:val="16"/>
                              </w:rPr>
                            </w:pPr>
                          </w:p>
                          <w:p w14:paraId="46543239" w14:textId="77777777" w:rsidR="00D579AE" w:rsidRDefault="00D579AE">
                            <w:pPr>
                              <w:rPr>
                                <w:rFonts w:ascii="Arial" w:hAnsi="Arial"/>
                                <w:sz w:val="16"/>
                              </w:rPr>
                            </w:pPr>
                            <w:r>
                              <w:rPr>
                                <w:rFonts w:ascii="Arial" w:hAnsi="Arial"/>
                                <w:b/>
                                <w:sz w:val="16"/>
                              </w:rPr>
                              <w:t xml:space="preserve">Tél. : </w:t>
                            </w:r>
                            <w:r>
                              <w:rPr>
                                <w:rFonts w:ascii="Arial" w:hAnsi="Arial"/>
                                <w:sz w:val="16"/>
                              </w:rPr>
                              <w:t>084 37 43 10.</w:t>
                            </w:r>
                          </w:p>
                          <w:p w14:paraId="2717870E" w14:textId="77777777" w:rsidR="00D579AE" w:rsidRDefault="00D579AE">
                            <w:pPr>
                              <w:rPr>
                                <w:rFonts w:ascii="Arial" w:hAnsi="Arial"/>
                                <w:sz w:val="16"/>
                              </w:rPr>
                            </w:pPr>
                            <w:r>
                              <w:rPr>
                                <w:rFonts w:ascii="Arial" w:hAnsi="Arial"/>
                                <w:b/>
                                <w:sz w:val="16"/>
                              </w:rPr>
                              <w:t>Fax  :</w:t>
                            </w:r>
                            <w:r>
                              <w:rPr>
                                <w:rFonts w:ascii="Arial" w:hAnsi="Arial"/>
                                <w:sz w:val="16"/>
                              </w:rPr>
                              <w:t xml:space="preserve"> 084 37 43 11.</w:t>
                            </w:r>
                          </w:p>
                          <w:p w14:paraId="4CA4EF77" w14:textId="21F26E25" w:rsidR="00D579AE" w:rsidRPr="005B7CE1" w:rsidRDefault="005B7CE1">
                            <w:pPr>
                              <w:rPr>
                                <w:color w:val="0070C0"/>
                              </w:rPr>
                            </w:pPr>
                            <w:r w:rsidRPr="005B7CE1">
                              <w:rPr>
                                <w:color w:val="0070C0"/>
                              </w:rPr>
                              <w:t>cantonnement.nature.forets.nassogne@spw.wallonie.be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5F3D7" id="_x0000_t202" coordsize="21600,21600" o:spt="202" path="m,l,21600r21600,l21600,xe">
                <v:stroke joinstyle="miter"/>
                <v:path gradientshapeok="t" o:connecttype="rect"/>
              </v:shapetype>
              <v:shape id="Text Box 2" o:spid="_x0000_s1026" type="#_x0000_t202" style="position:absolute;margin-left:106.2pt;margin-top:48.6pt;width:289.2pt;height:136.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" o:allowincell="f" stroked="f">
                <v:textbox>
                  <w:txbxContent>
                    <w:p w14:paraId="2022AA2E" w14:textId="77777777" w:rsidR="00D579AE" w:rsidRDefault="00D579AE">
                      <w:pPr>
                        <w:rPr>
                          <w:rFonts w:ascii="Arial" w:hAnsi="Arial"/>
                          <w:color w:val="008000"/>
                          <w:sz w:val="16"/>
                        </w:rPr>
                      </w:pPr>
                    </w:p>
                    <w:p w14:paraId="6CE7577D" w14:textId="77777777" w:rsidR="00D579AE" w:rsidRDefault="00D579AE">
                      <w:pPr>
                        <w:rPr>
                          <w:rFonts w:ascii="Arial" w:hAnsi="Arial"/>
                          <w:color w:val="008000"/>
                          <w:sz w:val="16"/>
                        </w:rPr>
                      </w:pPr>
                      <w:r>
                        <w:rPr>
                          <w:rFonts w:ascii="Arial" w:hAnsi="Arial"/>
                          <w:color w:val="008000"/>
                          <w:sz w:val="16"/>
                        </w:rPr>
                        <w:t>Département de la Nature et des Forêts</w:t>
                      </w:r>
                    </w:p>
                    <w:p w14:paraId="021439C5" w14:textId="77777777" w:rsidR="00D579AE" w:rsidRDefault="00D579AE">
                      <w:pPr>
                        <w:rPr>
                          <w:rFonts w:ascii="Arial" w:hAnsi="Arial"/>
                          <w:sz w:val="16"/>
                        </w:rPr>
                      </w:pPr>
                    </w:p>
                    <w:p w14:paraId="5CF8E8A5" w14:textId="77777777" w:rsidR="00D579AE" w:rsidRDefault="00D579AE">
                      <w:pPr>
                        <w:pStyle w:val="Normale"/>
                        <w:rPr>
                          <w:rStyle w:val="Normale1"/>
                          <w:rFonts w:ascii="Arial" w:hAnsi="Arial"/>
                          <w:color w:val="008000"/>
                          <w:sz w:val="16"/>
                        </w:rPr>
                      </w:pPr>
                      <w:r>
                        <w:rPr>
                          <w:rStyle w:val="Normale1"/>
                          <w:rFonts w:ascii="Arial" w:hAnsi="Arial"/>
                          <w:color w:val="008000"/>
                          <w:sz w:val="16"/>
                        </w:rPr>
                        <w:t xml:space="preserve">Direction de Marche-en-Famenne </w:t>
                      </w:r>
                    </w:p>
                    <w:p w14:paraId="5401F6FB" w14:textId="77777777" w:rsidR="00D579AE" w:rsidRDefault="00D579AE">
                      <w:pPr>
                        <w:pStyle w:val="Normale"/>
                        <w:rPr>
                          <w:rStyle w:val="Normale1"/>
                          <w:rFonts w:ascii="Arial" w:hAnsi="Arial"/>
                          <w:color w:val="008000"/>
                          <w:sz w:val="16"/>
                        </w:rPr>
                      </w:pPr>
                    </w:p>
                    <w:p w14:paraId="6A6CE162" w14:textId="77777777" w:rsidR="00D579AE" w:rsidRDefault="00D579AE">
                      <w:pPr>
                        <w:pStyle w:val="Normale"/>
                      </w:pPr>
                      <w:r>
                        <w:rPr>
                          <w:rStyle w:val="Normale1"/>
                          <w:rFonts w:ascii="Arial" w:hAnsi="Arial"/>
                          <w:color w:val="008000"/>
                          <w:sz w:val="16"/>
                        </w:rPr>
                        <w:t>Cantonnement de Nassogne</w:t>
                      </w:r>
                    </w:p>
                    <w:p w14:paraId="6E0F6383" w14:textId="77777777" w:rsidR="00D579AE" w:rsidRDefault="00D579AE">
                      <w:pPr>
                        <w:rPr>
                          <w:rFonts w:ascii="Arial" w:hAnsi="Arial"/>
                          <w:sz w:val="16"/>
                        </w:rPr>
                      </w:pPr>
                      <w:r>
                        <w:rPr>
                          <w:rFonts w:ascii="Arial" w:hAnsi="Arial"/>
                          <w:sz w:val="16"/>
                        </w:rPr>
                        <w:t>Place des Martyrs, 13</w:t>
                      </w:r>
                    </w:p>
                    <w:p w14:paraId="5F697C8B" w14:textId="77777777" w:rsidR="00D579AE" w:rsidRDefault="00D579AE">
                      <w:pPr>
                        <w:rPr>
                          <w:rFonts w:ascii="Arial" w:hAnsi="Arial"/>
                          <w:sz w:val="16"/>
                        </w:rPr>
                      </w:pPr>
                      <w:r>
                        <w:rPr>
                          <w:rFonts w:ascii="Arial" w:hAnsi="Arial"/>
                          <w:sz w:val="16"/>
                        </w:rPr>
                        <w:t>B-6953 Forrières</w:t>
                      </w:r>
                    </w:p>
                    <w:p w14:paraId="6CDBC652" w14:textId="77777777" w:rsidR="00D579AE" w:rsidRDefault="00D579AE">
                      <w:pPr>
                        <w:rPr>
                          <w:rFonts w:ascii="Arial" w:hAnsi="Arial"/>
                          <w:sz w:val="16"/>
                        </w:rPr>
                      </w:pPr>
                    </w:p>
                    <w:p w14:paraId="46543239" w14:textId="77777777" w:rsidR="00D579AE" w:rsidRDefault="00D579AE">
                      <w:pPr>
                        <w:rPr>
                          <w:rFonts w:ascii="Arial" w:hAnsi="Arial"/>
                          <w:sz w:val="16"/>
                        </w:rPr>
                      </w:pPr>
                      <w:r>
                        <w:rPr>
                          <w:rFonts w:ascii="Arial" w:hAnsi="Arial"/>
                          <w:b/>
                          <w:sz w:val="16"/>
                        </w:rPr>
                        <w:t xml:space="preserve">Tél. : </w:t>
                      </w:r>
                      <w:r>
                        <w:rPr>
                          <w:rFonts w:ascii="Arial" w:hAnsi="Arial"/>
                          <w:sz w:val="16"/>
                        </w:rPr>
                        <w:t>084 37 43 10.</w:t>
                      </w:r>
                    </w:p>
                    <w:p w14:paraId="2717870E" w14:textId="77777777" w:rsidR="00D579AE" w:rsidRDefault="00D579AE">
                      <w:pPr>
                        <w:rPr>
                          <w:rFonts w:ascii="Arial" w:hAnsi="Arial"/>
                          <w:sz w:val="16"/>
                        </w:rPr>
                      </w:pPr>
                      <w:r>
                        <w:rPr>
                          <w:rFonts w:ascii="Arial" w:hAnsi="Arial"/>
                          <w:b/>
                          <w:sz w:val="16"/>
                        </w:rPr>
                        <w:t>Fax  :</w:t>
                      </w:r>
                      <w:r>
                        <w:rPr>
                          <w:rFonts w:ascii="Arial" w:hAnsi="Arial"/>
                          <w:sz w:val="16"/>
                        </w:rPr>
                        <w:t xml:space="preserve"> 084 37 43 11.</w:t>
                      </w:r>
                    </w:p>
                    <w:p w14:paraId="4CA4EF77" w14:textId="21F26E25" w:rsidR="00D579AE" w:rsidRPr="005B7CE1" w:rsidRDefault="005B7CE1">
                      <w:pPr>
                        <w:rPr>
                          <w:color w:val="0070C0"/>
                        </w:rPr>
                      </w:pPr>
                      <w:r w:rsidRPr="005B7CE1">
                        <w:rPr>
                          <w:color w:val="0070C0"/>
                        </w:rPr>
                        <w:t>cantonnement.nature.forets.nassogne@spw.wallonie.be</w:t>
                      </w:r>
                    </w:p>
                  </w:txbxContent>
                </v:textbox>
                <w10:wrap type="square" anchorx="page" anchory="page"/>
              </v:shape>
            </w:pict>
          </mc:Fallback>
        </mc:AlternateContent>
      </w:r>
      <w:r w:rsidR="00000000">
        <w:rPr>
          <w:noProof/>
        </w:rPr>
        <w:object w:dxaOrig="1440" w:dyaOrig="1440" w14:anchorId="0B335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pt;height:842.05pt;z-index:-251656704;visibility:visible;mso-wrap-edited:f;mso-position-horizontal-relative:page;mso-position-vertical-relative:page" o:allowincell="f">
            <v:imagedata r:id="rId8" o:title=""/>
            <w10:wrap anchorx="page" anchory="page"/>
          </v:shape>
          <o:OLEObject Type="Embed" ProgID="Word.Picture.8" ShapeID="_x0000_s2052" DrawAspect="Content" ObjectID="_1760869169" r:id="rId9"/>
        </w:object>
      </w:r>
    </w:p>
    <w:p w14:paraId="1D145FB2" w14:textId="77777777" w:rsidR="00591128" w:rsidRDefault="00591128">
      <w:pPr>
        <w:outlineLvl w:val="8"/>
        <w:rPr>
          <w:rFonts w:ascii="Arial" w:hAnsi="Arial"/>
          <w:sz w:val="22"/>
        </w:rPr>
      </w:pPr>
    </w:p>
    <w:p w14:paraId="31A7F6EC" w14:textId="77777777" w:rsidR="00591128" w:rsidRDefault="00591128" w:rsidP="00B51DDF">
      <w:pPr>
        <w:framePr w:w="4451" w:h="1276" w:hRule="exact" w:hSpace="181" w:wrap="around" w:vAnchor="page" w:hAnchor="page" w:x="6024" w:y="2449"/>
        <w:shd w:val="solid" w:color="FFFFFF" w:fill="FFFFFF"/>
        <w:rPr>
          <w:rFonts w:ascii="Arial" w:hAnsi="Arial"/>
        </w:rPr>
      </w:pPr>
    </w:p>
    <w:p w14:paraId="13B88B9C" w14:textId="01D7B538" w:rsidR="00591128" w:rsidRDefault="00591128">
      <w:pPr>
        <w:outlineLvl w:val="8"/>
        <w:rPr>
          <w:rFonts w:ascii="Arial" w:hAnsi="Arial"/>
          <w:sz w:val="22"/>
        </w:rPr>
      </w:pPr>
    </w:p>
    <w:p w14:paraId="29D0AB47" w14:textId="4E6C079C" w:rsidR="00591128" w:rsidRDefault="00591128">
      <w:pPr>
        <w:pStyle w:val="Retraitcorpsdetexte"/>
        <w:ind w:firstLine="0"/>
      </w:pPr>
    </w:p>
    <w:p w14:paraId="454780D5" w14:textId="77777777" w:rsidR="00591128" w:rsidRPr="00ED2E50" w:rsidRDefault="00591128" w:rsidP="00ED2E50">
      <w:pPr>
        <w:pStyle w:val="Retraitcorpsdetexte"/>
        <w:rPr>
          <w:b/>
          <w:u w:val="single"/>
        </w:rPr>
      </w:pPr>
    </w:p>
    <w:p w14:paraId="63265480" w14:textId="2E49528D" w:rsidR="00ED2E50" w:rsidRDefault="00ED2E50" w:rsidP="00ED2E50">
      <w:pPr>
        <w:pStyle w:val="Retraitcorpsdetexte"/>
        <w:jc w:val="center"/>
        <w:rPr>
          <w:b/>
          <w:u w:val="single"/>
        </w:rPr>
      </w:pPr>
      <w:r>
        <w:rPr>
          <w:b/>
          <w:u w:val="single"/>
        </w:rPr>
        <w:t>Forêt domaniale de Saint-Michel</w:t>
      </w:r>
    </w:p>
    <w:p w14:paraId="5084ACA2" w14:textId="77777777" w:rsidR="00ED2E50" w:rsidRPr="00ED2E50" w:rsidRDefault="00ED2E50" w:rsidP="00ED2E50">
      <w:pPr>
        <w:pStyle w:val="Retraitcorpsdetexte"/>
        <w:jc w:val="center"/>
        <w:rPr>
          <w:b/>
          <w:u w:val="single"/>
        </w:rPr>
      </w:pPr>
    </w:p>
    <w:p w14:paraId="0CDF9F8B" w14:textId="77777777" w:rsidR="00ED2E50" w:rsidRPr="00ED2E50" w:rsidRDefault="00ED2E50" w:rsidP="00ED2E50">
      <w:pPr>
        <w:pStyle w:val="Retraitcorpsdetexte"/>
        <w:jc w:val="center"/>
        <w:rPr>
          <w:b/>
          <w:u w:val="single"/>
        </w:rPr>
      </w:pPr>
      <w:r w:rsidRPr="00ED2E50">
        <w:rPr>
          <w:b/>
          <w:u w:val="single"/>
        </w:rPr>
        <w:t>Emplacements de camp</w:t>
      </w:r>
    </w:p>
    <w:p w14:paraId="79F83F0E" w14:textId="0FADDCE4" w:rsidR="00591128" w:rsidRDefault="00591128">
      <w:pPr>
        <w:ind w:left="567"/>
        <w:rPr>
          <w:rFonts w:ascii="Arial" w:hAnsi="Arial"/>
          <w:sz w:val="22"/>
        </w:rPr>
      </w:pPr>
    </w:p>
    <w:p w14:paraId="4397F8B1" w14:textId="77777777" w:rsidR="00591128" w:rsidRPr="00DC5389" w:rsidRDefault="00ED2E50" w:rsidP="00ED2E50">
      <w:pPr>
        <w:rPr>
          <w:rFonts w:ascii="Arial" w:hAnsi="Arial"/>
          <w:b/>
          <w:u w:val="single"/>
        </w:rPr>
      </w:pPr>
      <w:r w:rsidRPr="00DC5389">
        <w:rPr>
          <w:rFonts w:ascii="Arial" w:hAnsi="Arial"/>
          <w:b/>
          <w:u w:val="single"/>
        </w:rPr>
        <w:t>I. Réservations et surveillance</w:t>
      </w:r>
    </w:p>
    <w:p w14:paraId="382C7AD7" w14:textId="0C9D92E9" w:rsidR="00B51DDF" w:rsidRDefault="00B51DDF" w:rsidP="00ED2E50">
      <w:pPr>
        <w:rPr>
          <w:rFonts w:ascii="Arial" w:hAnsi="Arial"/>
          <w:sz w:val="22"/>
        </w:rPr>
      </w:pPr>
    </w:p>
    <w:p w14:paraId="1D714A19" w14:textId="212DAA61" w:rsidR="00591128" w:rsidRDefault="00ED2E50" w:rsidP="00ED2E50">
      <w:pPr>
        <w:numPr>
          <w:ilvl w:val="0"/>
          <w:numId w:val="4"/>
        </w:numPr>
        <w:rPr>
          <w:rFonts w:ascii="Arial" w:hAnsi="Arial"/>
          <w:sz w:val="18"/>
          <w:szCs w:val="18"/>
        </w:rPr>
      </w:pPr>
      <w:r w:rsidRPr="00ED2E50">
        <w:rPr>
          <w:rFonts w:ascii="Arial" w:hAnsi="Arial"/>
          <w:sz w:val="18"/>
          <w:szCs w:val="18"/>
        </w:rPr>
        <w:t>Les demandes de réservation sont à adresser au Bureau du Cantonnement, place des Martyrs 13 à 6 953 Forrières.  Tél. : 084/ 37 43 10</w:t>
      </w:r>
      <w:r w:rsidR="00546D0A">
        <w:rPr>
          <w:rFonts w:ascii="Arial" w:hAnsi="Arial"/>
          <w:sz w:val="18"/>
          <w:szCs w:val="18"/>
        </w:rPr>
        <w:t>.</w:t>
      </w:r>
    </w:p>
    <w:p w14:paraId="1E345935" w14:textId="77777777" w:rsidR="00546D0A" w:rsidRDefault="00546D0A" w:rsidP="00546D0A">
      <w:pPr>
        <w:ind w:left="720"/>
        <w:rPr>
          <w:rFonts w:ascii="Arial" w:hAnsi="Arial"/>
          <w:sz w:val="18"/>
          <w:szCs w:val="18"/>
        </w:rPr>
      </w:pPr>
    </w:p>
    <w:p w14:paraId="594EFB9A" w14:textId="6012ACA5" w:rsidR="00546D0A" w:rsidRDefault="00546D0A" w:rsidP="00ED2E50">
      <w:pPr>
        <w:numPr>
          <w:ilvl w:val="0"/>
          <w:numId w:val="4"/>
        </w:numPr>
        <w:rPr>
          <w:rFonts w:ascii="Arial" w:hAnsi="Arial"/>
          <w:sz w:val="18"/>
          <w:szCs w:val="18"/>
        </w:rPr>
      </w:pPr>
      <w:r>
        <w:rPr>
          <w:rFonts w:ascii="Arial" w:hAnsi="Arial"/>
          <w:sz w:val="18"/>
          <w:szCs w:val="18"/>
        </w:rPr>
        <w:t>Les demandes peuvent être introduite</w:t>
      </w:r>
      <w:r w:rsidR="00A80B12">
        <w:rPr>
          <w:rFonts w:ascii="Arial" w:hAnsi="Arial"/>
          <w:sz w:val="18"/>
          <w:szCs w:val="18"/>
        </w:rPr>
        <w:t>s</w:t>
      </w:r>
      <w:r>
        <w:rPr>
          <w:rFonts w:ascii="Arial" w:hAnsi="Arial"/>
          <w:sz w:val="18"/>
          <w:szCs w:val="18"/>
        </w:rPr>
        <w:t xml:space="preserve"> au </w:t>
      </w:r>
      <w:r w:rsidRPr="00C3070C">
        <w:rPr>
          <w:rFonts w:ascii="Arial" w:hAnsi="Arial"/>
          <w:color w:val="FF0000"/>
          <w:sz w:val="18"/>
          <w:szCs w:val="18"/>
          <w:u w:val="single"/>
        </w:rPr>
        <w:t>maximum 24 mois avant</w:t>
      </w:r>
      <w:r>
        <w:rPr>
          <w:rFonts w:ascii="Arial" w:hAnsi="Arial"/>
          <w:sz w:val="18"/>
          <w:szCs w:val="18"/>
        </w:rPr>
        <w:t xml:space="preserve"> le premier jour de camp.</w:t>
      </w:r>
    </w:p>
    <w:p w14:paraId="4617295F" w14:textId="77777777" w:rsidR="00546D0A" w:rsidRDefault="00546D0A" w:rsidP="00546D0A">
      <w:pPr>
        <w:pStyle w:val="Paragraphedeliste"/>
        <w:rPr>
          <w:rFonts w:ascii="Arial" w:hAnsi="Arial"/>
          <w:sz w:val="18"/>
          <w:szCs w:val="18"/>
        </w:rPr>
      </w:pPr>
    </w:p>
    <w:p w14:paraId="019B06F8" w14:textId="044DE3CB" w:rsidR="00546D0A" w:rsidRPr="00ED2E50" w:rsidRDefault="00546D0A" w:rsidP="00ED2E50">
      <w:pPr>
        <w:numPr>
          <w:ilvl w:val="0"/>
          <w:numId w:val="4"/>
        </w:numPr>
        <w:rPr>
          <w:rFonts w:ascii="Arial" w:hAnsi="Arial"/>
          <w:sz w:val="18"/>
          <w:szCs w:val="18"/>
        </w:rPr>
      </w:pPr>
      <w:r w:rsidRPr="00ED2E50">
        <w:rPr>
          <w:rFonts w:ascii="Arial" w:hAnsi="Arial"/>
          <w:sz w:val="18"/>
          <w:szCs w:val="18"/>
        </w:rPr>
        <w:t xml:space="preserve">La capacité maximale de chaque terrain est fixée à </w:t>
      </w:r>
      <w:r w:rsidRPr="00DC5389">
        <w:rPr>
          <w:rFonts w:ascii="Arial" w:hAnsi="Arial"/>
          <w:color w:val="FF0000"/>
          <w:sz w:val="18"/>
          <w:szCs w:val="18"/>
          <w:u w:val="single"/>
        </w:rPr>
        <w:t>40 personnes</w:t>
      </w:r>
      <w:r w:rsidR="00C3070C" w:rsidRPr="00C3070C">
        <w:rPr>
          <w:rFonts w:ascii="Arial" w:hAnsi="Arial"/>
          <w:color w:val="FF0000"/>
          <w:sz w:val="18"/>
          <w:szCs w:val="18"/>
        </w:rPr>
        <w:t xml:space="preserve"> </w:t>
      </w:r>
      <w:r w:rsidR="00C3070C" w:rsidRPr="00C3070C">
        <w:rPr>
          <w:rFonts w:ascii="Arial" w:hAnsi="Arial"/>
          <w:sz w:val="18"/>
          <w:szCs w:val="18"/>
        </w:rPr>
        <w:t>par terrain</w:t>
      </w:r>
      <w:r w:rsidRPr="00C3070C">
        <w:rPr>
          <w:rFonts w:ascii="Arial" w:hAnsi="Arial"/>
          <w:sz w:val="18"/>
          <w:szCs w:val="18"/>
        </w:rPr>
        <w:t>.</w:t>
      </w:r>
      <w:r w:rsidR="00847936" w:rsidRPr="00C3070C">
        <w:rPr>
          <w:rFonts w:ascii="Arial" w:hAnsi="Arial"/>
          <w:sz w:val="18"/>
          <w:szCs w:val="18"/>
        </w:rPr>
        <w:t xml:space="preserve"> </w:t>
      </w:r>
      <w:r w:rsidR="00847936">
        <w:rPr>
          <w:rFonts w:ascii="Arial" w:hAnsi="Arial"/>
          <w:sz w:val="18"/>
          <w:szCs w:val="18"/>
        </w:rPr>
        <w:t>2 terrains sont disponibles.</w:t>
      </w:r>
    </w:p>
    <w:p w14:paraId="33670953" w14:textId="77777777" w:rsidR="00591128" w:rsidRPr="00ED2E50" w:rsidRDefault="00591128" w:rsidP="00ED2E50">
      <w:pPr>
        <w:rPr>
          <w:rFonts w:ascii="Arial" w:hAnsi="Arial"/>
          <w:sz w:val="18"/>
          <w:szCs w:val="18"/>
        </w:rPr>
      </w:pPr>
    </w:p>
    <w:p w14:paraId="3B96DB27" w14:textId="77777777" w:rsidR="00BE7572" w:rsidRDefault="00A35FD5" w:rsidP="00ED2E50">
      <w:pPr>
        <w:numPr>
          <w:ilvl w:val="0"/>
          <w:numId w:val="4"/>
        </w:numPr>
        <w:rPr>
          <w:rFonts w:ascii="Arial" w:hAnsi="Arial"/>
          <w:sz w:val="18"/>
          <w:szCs w:val="18"/>
        </w:rPr>
      </w:pPr>
      <w:r>
        <w:rPr>
          <w:rFonts w:ascii="Arial" w:hAnsi="Arial"/>
          <w:sz w:val="18"/>
          <w:szCs w:val="18"/>
        </w:rPr>
        <w:t>L</w:t>
      </w:r>
      <w:r w:rsidR="00ED2E50" w:rsidRPr="00DC5389">
        <w:rPr>
          <w:rFonts w:ascii="Arial" w:hAnsi="Arial"/>
          <w:sz w:val="18"/>
          <w:szCs w:val="18"/>
        </w:rPr>
        <w:t>’Agent des Forêts</w:t>
      </w:r>
      <w:r>
        <w:rPr>
          <w:rFonts w:ascii="Arial" w:hAnsi="Arial"/>
          <w:sz w:val="18"/>
          <w:szCs w:val="18"/>
        </w:rPr>
        <w:t xml:space="preserve"> chargé de la surveillance est Monsieur</w:t>
      </w:r>
      <w:r w:rsidR="00ED2E50" w:rsidRPr="00DC5389">
        <w:rPr>
          <w:rFonts w:ascii="Arial" w:hAnsi="Arial"/>
          <w:sz w:val="18"/>
          <w:szCs w:val="18"/>
        </w:rPr>
        <w:t xml:space="preserve"> </w:t>
      </w:r>
      <w:r w:rsidR="00B314EB">
        <w:rPr>
          <w:rFonts w:ascii="Arial" w:hAnsi="Arial"/>
          <w:sz w:val="18"/>
          <w:szCs w:val="18"/>
        </w:rPr>
        <w:t>Benoît MACKELS</w:t>
      </w:r>
      <w:r w:rsidR="00146EE2">
        <w:rPr>
          <w:rFonts w:ascii="Arial" w:hAnsi="Arial"/>
          <w:sz w:val="18"/>
          <w:szCs w:val="18"/>
        </w:rPr>
        <w:t xml:space="preserve"> (0477/</w:t>
      </w:r>
      <w:r w:rsidR="00B314EB">
        <w:rPr>
          <w:rFonts w:ascii="Arial" w:hAnsi="Arial"/>
          <w:sz w:val="18"/>
          <w:szCs w:val="18"/>
        </w:rPr>
        <w:t>83 03 24</w:t>
      </w:r>
      <w:r w:rsidR="00146EE2">
        <w:rPr>
          <w:rFonts w:ascii="Arial" w:hAnsi="Arial"/>
          <w:sz w:val="18"/>
          <w:szCs w:val="18"/>
        </w:rPr>
        <w:t>)</w:t>
      </w:r>
      <w:r w:rsidR="00ED2E50" w:rsidRPr="00DC5389">
        <w:rPr>
          <w:rFonts w:ascii="Arial" w:hAnsi="Arial"/>
          <w:sz w:val="18"/>
          <w:szCs w:val="18"/>
        </w:rPr>
        <w:t>.</w:t>
      </w:r>
    </w:p>
    <w:p w14:paraId="25624907" w14:textId="77777777" w:rsidR="00BE7572" w:rsidRDefault="00BE7572" w:rsidP="00BE7572">
      <w:pPr>
        <w:pStyle w:val="Paragraphedeliste"/>
        <w:rPr>
          <w:rFonts w:ascii="Arial" w:hAnsi="Arial"/>
          <w:sz w:val="18"/>
          <w:szCs w:val="18"/>
        </w:rPr>
      </w:pPr>
    </w:p>
    <w:p w14:paraId="3FA3925A" w14:textId="3B28A608" w:rsidR="00BE7572" w:rsidRDefault="00BE7572" w:rsidP="00ED2E50">
      <w:pPr>
        <w:numPr>
          <w:ilvl w:val="0"/>
          <w:numId w:val="4"/>
        </w:numPr>
        <w:rPr>
          <w:rFonts w:ascii="Arial" w:hAnsi="Arial"/>
          <w:sz w:val="18"/>
          <w:szCs w:val="18"/>
        </w:rPr>
      </w:pPr>
      <w:r>
        <w:rPr>
          <w:rFonts w:ascii="Arial" w:hAnsi="Arial"/>
          <w:sz w:val="18"/>
          <w:szCs w:val="18"/>
        </w:rPr>
        <w:t>Les réservations sont possibles</w:t>
      </w:r>
      <w:r w:rsidR="00CF769D">
        <w:rPr>
          <w:rFonts w:ascii="Arial" w:hAnsi="Arial"/>
          <w:sz w:val="18"/>
          <w:szCs w:val="18"/>
        </w:rPr>
        <w:t xml:space="preserve"> </w:t>
      </w:r>
      <w:r w:rsidR="00CF769D" w:rsidRPr="00CF769D">
        <w:rPr>
          <w:rFonts w:ascii="Arial" w:hAnsi="Arial"/>
          <w:color w:val="FF0000"/>
          <w:sz w:val="18"/>
          <w:szCs w:val="18"/>
          <w:u w:val="single"/>
        </w:rPr>
        <w:t>uniquement</w:t>
      </w:r>
      <w:r>
        <w:rPr>
          <w:rFonts w:ascii="Arial" w:hAnsi="Arial"/>
          <w:sz w:val="18"/>
          <w:szCs w:val="18"/>
        </w:rPr>
        <w:t xml:space="preserve"> par blocs de 1 ou 2 semaines</w:t>
      </w:r>
      <w:r w:rsidR="00C3070C">
        <w:rPr>
          <w:rFonts w:ascii="Arial" w:hAnsi="Arial"/>
          <w:sz w:val="18"/>
          <w:szCs w:val="18"/>
        </w:rPr>
        <w:t>.</w:t>
      </w:r>
      <w:r>
        <w:rPr>
          <w:rFonts w:ascii="Arial" w:hAnsi="Arial"/>
          <w:sz w:val="18"/>
          <w:szCs w:val="18"/>
        </w:rPr>
        <w:t xml:space="preserve"> </w:t>
      </w:r>
    </w:p>
    <w:p w14:paraId="01326DCD" w14:textId="77777777" w:rsidR="00BE7572" w:rsidRDefault="00BE7572" w:rsidP="00BE7572">
      <w:pPr>
        <w:pStyle w:val="Paragraphedeliste"/>
        <w:rPr>
          <w:rFonts w:ascii="Arial" w:hAnsi="Arial"/>
          <w:sz w:val="18"/>
          <w:szCs w:val="18"/>
        </w:rPr>
      </w:pPr>
    </w:p>
    <w:p w14:paraId="12DD7598" w14:textId="21765F18" w:rsidR="00ED2E50" w:rsidRPr="00DC5389" w:rsidRDefault="00BE7572" w:rsidP="00ED2E50">
      <w:pPr>
        <w:numPr>
          <w:ilvl w:val="0"/>
          <w:numId w:val="4"/>
        </w:numPr>
        <w:rPr>
          <w:rFonts w:ascii="Arial" w:hAnsi="Arial"/>
          <w:sz w:val="18"/>
          <w:szCs w:val="18"/>
        </w:rPr>
      </w:pPr>
      <w:r>
        <w:rPr>
          <w:rFonts w:ascii="Arial" w:hAnsi="Arial"/>
          <w:sz w:val="18"/>
          <w:szCs w:val="18"/>
        </w:rPr>
        <w:t xml:space="preserve">Les </w:t>
      </w:r>
      <w:r w:rsidRPr="00CF769D">
        <w:rPr>
          <w:rFonts w:ascii="Arial" w:hAnsi="Arial"/>
          <w:color w:val="FF0000"/>
          <w:sz w:val="18"/>
          <w:szCs w:val="18"/>
          <w:u w:val="single"/>
        </w:rPr>
        <w:t>arrivées</w:t>
      </w:r>
      <w:r>
        <w:rPr>
          <w:rFonts w:ascii="Arial" w:hAnsi="Arial"/>
          <w:sz w:val="18"/>
          <w:szCs w:val="18"/>
        </w:rPr>
        <w:t xml:space="preserve"> et les </w:t>
      </w:r>
      <w:r w:rsidRPr="00CF769D">
        <w:rPr>
          <w:rFonts w:ascii="Arial" w:hAnsi="Arial"/>
          <w:color w:val="FF0000"/>
          <w:sz w:val="18"/>
          <w:szCs w:val="18"/>
          <w:u w:val="single"/>
        </w:rPr>
        <w:t>départs</w:t>
      </w:r>
      <w:r>
        <w:rPr>
          <w:rFonts w:ascii="Arial" w:hAnsi="Arial"/>
          <w:sz w:val="18"/>
          <w:szCs w:val="18"/>
        </w:rPr>
        <w:t xml:space="preserve"> doivent </w:t>
      </w:r>
      <w:r w:rsidRPr="00CF769D">
        <w:rPr>
          <w:rFonts w:ascii="Arial" w:hAnsi="Arial"/>
          <w:color w:val="FF0000"/>
          <w:sz w:val="18"/>
          <w:szCs w:val="18"/>
          <w:u w:val="single"/>
        </w:rPr>
        <w:t>toujours</w:t>
      </w:r>
      <w:r>
        <w:rPr>
          <w:rFonts w:ascii="Arial" w:hAnsi="Arial"/>
          <w:sz w:val="18"/>
          <w:szCs w:val="18"/>
        </w:rPr>
        <w:t xml:space="preserve"> se faire </w:t>
      </w:r>
      <w:r w:rsidRPr="00CF769D">
        <w:rPr>
          <w:rFonts w:ascii="Arial" w:hAnsi="Arial"/>
          <w:color w:val="FF0000"/>
          <w:sz w:val="18"/>
          <w:szCs w:val="18"/>
          <w:u w:val="single"/>
        </w:rPr>
        <w:t>en semaine</w:t>
      </w:r>
      <w:r w:rsidR="00C3070C">
        <w:rPr>
          <w:rFonts w:ascii="Arial" w:hAnsi="Arial"/>
          <w:color w:val="FF0000"/>
          <w:sz w:val="18"/>
          <w:szCs w:val="18"/>
          <w:u w:val="single"/>
        </w:rPr>
        <w:t>.</w:t>
      </w:r>
      <w:r w:rsidRPr="00CF769D">
        <w:rPr>
          <w:rFonts w:ascii="Arial" w:hAnsi="Arial"/>
          <w:color w:val="FF0000"/>
          <w:sz w:val="18"/>
          <w:szCs w:val="18"/>
        </w:rPr>
        <w:t xml:space="preserve"> </w:t>
      </w:r>
      <w:r w:rsidR="00ED2E50" w:rsidRPr="00DC5389">
        <w:rPr>
          <w:rFonts w:ascii="Arial" w:hAnsi="Arial"/>
          <w:sz w:val="18"/>
          <w:szCs w:val="18"/>
        </w:rPr>
        <w:br/>
      </w:r>
      <w:r w:rsidR="00ED2E50" w:rsidRPr="00DC5389">
        <w:rPr>
          <w:rFonts w:ascii="Arial" w:hAnsi="Arial"/>
          <w:sz w:val="18"/>
          <w:szCs w:val="18"/>
        </w:rPr>
        <w:br/>
      </w:r>
    </w:p>
    <w:p w14:paraId="54F50F4A" w14:textId="5E8B5253" w:rsidR="00ED2E50" w:rsidRPr="00DC5389" w:rsidRDefault="00ED2E50" w:rsidP="00ED2E50">
      <w:pPr>
        <w:rPr>
          <w:rFonts w:ascii="Arial" w:hAnsi="Arial"/>
          <w:b/>
          <w:u w:val="single"/>
        </w:rPr>
      </w:pPr>
      <w:r w:rsidRPr="00DC5389">
        <w:rPr>
          <w:rFonts w:ascii="Arial" w:hAnsi="Arial"/>
          <w:b/>
          <w:u w:val="single"/>
        </w:rPr>
        <w:t>II. Règlement d’utilisation des emplacements</w:t>
      </w:r>
    </w:p>
    <w:p w14:paraId="58585B84" w14:textId="77777777" w:rsidR="00ED2E50" w:rsidRDefault="00ED2E50" w:rsidP="00ED2E50">
      <w:pPr>
        <w:rPr>
          <w:rFonts w:ascii="Arial" w:hAnsi="Arial"/>
          <w:sz w:val="18"/>
          <w:szCs w:val="18"/>
        </w:rPr>
      </w:pPr>
    </w:p>
    <w:p w14:paraId="50BBC000" w14:textId="4A1A2384" w:rsidR="00ED2E50" w:rsidRDefault="00ED2E50" w:rsidP="00ED2E50">
      <w:pPr>
        <w:numPr>
          <w:ilvl w:val="0"/>
          <w:numId w:val="5"/>
        </w:numPr>
        <w:rPr>
          <w:rFonts w:ascii="Arial" w:hAnsi="Arial"/>
          <w:sz w:val="18"/>
          <w:szCs w:val="18"/>
        </w:rPr>
      </w:pPr>
      <w:r>
        <w:rPr>
          <w:rFonts w:ascii="Arial" w:hAnsi="Arial"/>
          <w:sz w:val="18"/>
          <w:szCs w:val="18"/>
        </w:rPr>
        <w:t xml:space="preserve">L’occupation des emplacements de camp est gratuite, toutefois, une activité d’intérêt général (nettoyage d’un chemin, d’un cours d’eau, petits travaux </w:t>
      </w:r>
      <w:r w:rsidR="003877FF">
        <w:rPr>
          <w:rFonts w:ascii="Arial" w:hAnsi="Arial"/>
          <w:sz w:val="18"/>
          <w:szCs w:val="18"/>
        </w:rPr>
        <w:t>nature</w:t>
      </w:r>
      <w:r>
        <w:rPr>
          <w:rFonts w:ascii="Arial" w:hAnsi="Arial"/>
          <w:sz w:val="18"/>
          <w:szCs w:val="18"/>
        </w:rPr>
        <w:t xml:space="preserve">,…..) au sein du </w:t>
      </w:r>
      <w:r w:rsidR="00B314EB">
        <w:rPr>
          <w:rFonts w:ascii="Arial" w:hAnsi="Arial"/>
          <w:sz w:val="18"/>
          <w:szCs w:val="18"/>
        </w:rPr>
        <w:t>territoire du projet Nassonia</w:t>
      </w:r>
      <w:r>
        <w:rPr>
          <w:rFonts w:ascii="Arial" w:hAnsi="Arial"/>
          <w:sz w:val="18"/>
          <w:szCs w:val="18"/>
        </w:rPr>
        <w:t xml:space="preserve"> vous sera demandée au cours du séjour (demi-journée</w:t>
      </w:r>
      <w:r w:rsidR="00847936">
        <w:rPr>
          <w:rFonts w:ascii="Arial" w:hAnsi="Arial"/>
          <w:sz w:val="18"/>
          <w:szCs w:val="18"/>
        </w:rPr>
        <w:t xml:space="preserve"> effective de travail</w:t>
      </w:r>
      <w:r w:rsidR="00B314EB">
        <w:rPr>
          <w:rFonts w:ascii="Arial" w:hAnsi="Arial"/>
          <w:sz w:val="18"/>
          <w:szCs w:val="18"/>
        </w:rPr>
        <w:t xml:space="preserve"> par semaine</w:t>
      </w:r>
      <w:r w:rsidR="00152F88">
        <w:rPr>
          <w:rFonts w:ascii="Arial" w:hAnsi="Arial"/>
          <w:sz w:val="18"/>
          <w:szCs w:val="18"/>
        </w:rPr>
        <w:t xml:space="preserve"> de camp</w:t>
      </w:r>
      <w:r>
        <w:rPr>
          <w:rFonts w:ascii="Arial" w:hAnsi="Arial"/>
          <w:sz w:val="18"/>
          <w:szCs w:val="18"/>
        </w:rPr>
        <w:t>).</w:t>
      </w:r>
      <w:r w:rsidR="00725CDD">
        <w:rPr>
          <w:rFonts w:ascii="Arial" w:hAnsi="Arial"/>
          <w:sz w:val="18"/>
          <w:szCs w:val="18"/>
        </w:rPr>
        <w:t xml:space="preserve"> Le </w:t>
      </w:r>
      <w:r w:rsidR="0007108E">
        <w:rPr>
          <w:rFonts w:ascii="Arial" w:hAnsi="Arial"/>
          <w:sz w:val="18"/>
          <w:szCs w:val="18"/>
        </w:rPr>
        <w:t>chef</w:t>
      </w:r>
      <w:r w:rsidR="00725CDD">
        <w:rPr>
          <w:rFonts w:ascii="Arial" w:hAnsi="Arial"/>
          <w:sz w:val="18"/>
          <w:szCs w:val="18"/>
        </w:rPr>
        <w:t xml:space="preserve"> d</w:t>
      </w:r>
      <w:r w:rsidR="0007108E">
        <w:rPr>
          <w:rFonts w:ascii="Arial" w:hAnsi="Arial"/>
          <w:sz w:val="18"/>
          <w:szCs w:val="18"/>
        </w:rPr>
        <w:t>e camp</w:t>
      </w:r>
      <w:r w:rsidR="00725CDD">
        <w:rPr>
          <w:rFonts w:ascii="Arial" w:hAnsi="Arial"/>
          <w:sz w:val="18"/>
          <w:szCs w:val="18"/>
        </w:rPr>
        <w:t xml:space="preserve"> conviendra d’une date pour ce</w:t>
      </w:r>
      <w:r w:rsidR="00B314EB">
        <w:rPr>
          <w:rFonts w:ascii="Arial" w:hAnsi="Arial"/>
          <w:sz w:val="18"/>
          <w:szCs w:val="18"/>
        </w:rPr>
        <w:t>s</w:t>
      </w:r>
      <w:r w:rsidR="00725CDD">
        <w:rPr>
          <w:rFonts w:ascii="Arial" w:hAnsi="Arial"/>
          <w:sz w:val="18"/>
          <w:szCs w:val="18"/>
        </w:rPr>
        <w:t xml:space="preserve"> activité</w:t>
      </w:r>
      <w:r w:rsidR="00B314EB">
        <w:rPr>
          <w:rFonts w:ascii="Arial" w:hAnsi="Arial"/>
          <w:sz w:val="18"/>
          <w:szCs w:val="18"/>
        </w:rPr>
        <w:t>s</w:t>
      </w:r>
      <w:r w:rsidR="00725CDD">
        <w:rPr>
          <w:rFonts w:ascii="Arial" w:hAnsi="Arial"/>
          <w:sz w:val="18"/>
          <w:szCs w:val="18"/>
        </w:rPr>
        <w:t xml:space="preserve"> avec </w:t>
      </w:r>
      <w:r w:rsidR="00B314EB">
        <w:rPr>
          <w:rFonts w:ascii="Arial" w:hAnsi="Arial"/>
          <w:sz w:val="18"/>
          <w:szCs w:val="18"/>
        </w:rPr>
        <w:t>l’Agent des Forêts</w:t>
      </w:r>
      <w:r w:rsidR="003877FF">
        <w:rPr>
          <w:rFonts w:ascii="Arial" w:hAnsi="Arial"/>
          <w:sz w:val="18"/>
          <w:szCs w:val="18"/>
        </w:rPr>
        <w:t xml:space="preserve"> avant le 15 juin</w:t>
      </w:r>
      <w:r w:rsidR="00725CDD">
        <w:rPr>
          <w:rFonts w:ascii="Arial" w:hAnsi="Arial"/>
          <w:sz w:val="18"/>
          <w:szCs w:val="18"/>
        </w:rPr>
        <w:t>.</w:t>
      </w:r>
      <w:r>
        <w:rPr>
          <w:rFonts w:ascii="Arial" w:hAnsi="Arial"/>
          <w:sz w:val="18"/>
          <w:szCs w:val="18"/>
        </w:rPr>
        <w:br/>
      </w:r>
    </w:p>
    <w:p w14:paraId="4DC1B32A" w14:textId="74CA5621" w:rsidR="00ED2E50" w:rsidRDefault="00ED2E50" w:rsidP="00ED2E50">
      <w:pPr>
        <w:numPr>
          <w:ilvl w:val="0"/>
          <w:numId w:val="5"/>
        </w:numPr>
        <w:rPr>
          <w:rFonts w:ascii="Arial" w:hAnsi="Arial"/>
          <w:sz w:val="18"/>
          <w:szCs w:val="18"/>
        </w:rPr>
      </w:pPr>
      <w:r w:rsidRPr="00716D86">
        <w:rPr>
          <w:rFonts w:ascii="Arial" w:hAnsi="Arial"/>
          <w:sz w:val="18"/>
          <w:szCs w:val="18"/>
        </w:rPr>
        <w:t xml:space="preserve">Le courrier destiné au camp doit être adressé exclusivement à : camp X, </w:t>
      </w:r>
      <w:r w:rsidR="00D64287" w:rsidRPr="00716D86">
        <w:rPr>
          <w:rFonts w:ascii="Arial" w:hAnsi="Arial"/>
          <w:sz w:val="18"/>
          <w:szCs w:val="18"/>
        </w:rPr>
        <w:t>Barrière Mathieu</w:t>
      </w:r>
      <w:r w:rsidR="00716D86" w:rsidRPr="00716D86">
        <w:rPr>
          <w:rFonts w:ascii="Arial" w:hAnsi="Arial"/>
          <w:sz w:val="18"/>
          <w:szCs w:val="18"/>
        </w:rPr>
        <w:t xml:space="preserve"> numéro 1  6970 Tenneville</w:t>
      </w:r>
      <w:r w:rsidR="00A35FD5" w:rsidRPr="00716D86">
        <w:rPr>
          <w:rFonts w:ascii="Arial" w:hAnsi="Arial"/>
          <w:sz w:val="18"/>
          <w:szCs w:val="18"/>
        </w:rPr>
        <w:t>.  L’adresse de l’Agent des Forêts</w:t>
      </w:r>
      <w:r w:rsidRPr="00716D86">
        <w:rPr>
          <w:rFonts w:ascii="Arial" w:hAnsi="Arial"/>
          <w:sz w:val="18"/>
          <w:szCs w:val="18"/>
        </w:rPr>
        <w:t xml:space="preserve"> ne doit jamais être utilisée.</w:t>
      </w:r>
      <w:r w:rsidRPr="00716D86">
        <w:rPr>
          <w:rFonts w:ascii="Arial" w:hAnsi="Arial"/>
          <w:sz w:val="18"/>
          <w:szCs w:val="18"/>
        </w:rPr>
        <w:br/>
        <w:t xml:space="preserve">Dépôt </w:t>
      </w:r>
      <w:r w:rsidR="00716D86">
        <w:rPr>
          <w:rFonts w:ascii="Arial" w:hAnsi="Arial"/>
          <w:sz w:val="18"/>
          <w:szCs w:val="18"/>
        </w:rPr>
        <w:t>fréquent</w:t>
      </w:r>
      <w:r w:rsidRPr="00716D86">
        <w:rPr>
          <w:rFonts w:ascii="Arial" w:hAnsi="Arial"/>
          <w:sz w:val="18"/>
          <w:szCs w:val="18"/>
        </w:rPr>
        <w:t xml:space="preserve"> par les soins </w:t>
      </w:r>
      <w:r w:rsidR="00716D86">
        <w:rPr>
          <w:rFonts w:ascii="Arial" w:hAnsi="Arial"/>
          <w:sz w:val="18"/>
          <w:szCs w:val="18"/>
        </w:rPr>
        <w:t xml:space="preserve">d’un garde forestier. </w:t>
      </w:r>
    </w:p>
    <w:p w14:paraId="44F7CCF5" w14:textId="77777777" w:rsidR="00224FEC" w:rsidRDefault="00224FEC" w:rsidP="00224FEC">
      <w:pPr>
        <w:ind w:left="720"/>
        <w:rPr>
          <w:rFonts w:ascii="Arial" w:hAnsi="Arial"/>
          <w:sz w:val="18"/>
          <w:szCs w:val="18"/>
        </w:rPr>
      </w:pPr>
    </w:p>
    <w:p w14:paraId="1B033311" w14:textId="35F1F46F" w:rsidR="00ED2E50" w:rsidRDefault="00ED2E50" w:rsidP="00716D86">
      <w:pPr>
        <w:numPr>
          <w:ilvl w:val="0"/>
          <w:numId w:val="5"/>
        </w:numPr>
        <w:rPr>
          <w:rFonts w:ascii="Arial" w:hAnsi="Arial"/>
          <w:sz w:val="18"/>
          <w:szCs w:val="18"/>
        </w:rPr>
      </w:pPr>
      <w:r w:rsidRPr="00716D86">
        <w:rPr>
          <w:rFonts w:ascii="Arial" w:hAnsi="Arial"/>
          <w:sz w:val="18"/>
          <w:szCs w:val="18"/>
        </w:rPr>
        <w:t>A) Eau potable : à prendre au Musée du Fer moyennant autorisation d</w:t>
      </w:r>
      <w:r w:rsidR="00716D86" w:rsidRPr="00716D86">
        <w:rPr>
          <w:rFonts w:ascii="Arial" w:hAnsi="Arial"/>
          <w:sz w:val="18"/>
          <w:szCs w:val="18"/>
        </w:rPr>
        <w:t xml:space="preserve">u </w:t>
      </w:r>
      <w:r w:rsidR="00946EF0" w:rsidRPr="00716D86">
        <w:rPr>
          <w:rFonts w:ascii="Arial" w:hAnsi="Arial"/>
          <w:sz w:val="18"/>
          <w:szCs w:val="18"/>
        </w:rPr>
        <w:t>Directeur</w:t>
      </w:r>
      <w:r w:rsidRPr="00716D86">
        <w:rPr>
          <w:rFonts w:ascii="Arial" w:hAnsi="Arial"/>
          <w:sz w:val="18"/>
          <w:szCs w:val="18"/>
        </w:rPr>
        <w:t xml:space="preserve"> administrati</w:t>
      </w:r>
      <w:r w:rsidR="00946EF0" w:rsidRPr="00716D86">
        <w:rPr>
          <w:rFonts w:ascii="Arial" w:hAnsi="Arial"/>
          <w:sz w:val="18"/>
          <w:szCs w:val="18"/>
        </w:rPr>
        <w:t>f</w:t>
      </w:r>
      <w:r w:rsidRPr="00716D86">
        <w:rPr>
          <w:rFonts w:ascii="Arial" w:hAnsi="Arial"/>
          <w:sz w:val="18"/>
          <w:szCs w:val="18"/>
        </w:rPr>
        <w:t xml:space="preserve"> du Fourneau Saint-Michel de Saint-Hubert </w:t>
      </w:r>
      <w:r>
        <w:rPr>
          <w:rFonts w:ascii="Arial" w:hAnsi="Arial"/>
          <w:sz w:val="18"/>
          <w:szCs w:val="18"/>
        </w:rPr>
        <w:t>(084/ 21 08 90 durant les heures de bureau)</w:t>
      </w:r>
      <w:r w:rsidR="00716D86">
        <w:rPr>
          <w:rFonts w:ascii="Arial" w:hAnsi="Arial"/>
          <w:sz w:val="18"/>
          <w:szCs w:val="18"/>
        </w:rPr>
        <w:t xml:space="preserve"> ou au robinet extérieur de la brasserie AL Pele avec accord préalable (</w:t>
      </w:r>
      <w:r w:rsidR="00716D86" w:rsidRPr="00716D86">
        <w:rPr>
          <w:rFonts w:ascii="Arial" w:hAnsi="Arial"/>
          <w:sz w:val="18"/>
          <w:szCs w:val="18"/>
        </w:rPr>
        <w:t>084/44.59.01</w:t>
      </w:r>
      <w:r w:rsidR="00716D86">
        <w:rPr>
          <w:rFonts w:ascii="Arial" w:hAnsi="Arial"/>
          <w:sz w:val="18"/>
          <w:szCs w:val="18"/>
        </w:rPr>
        <w:t xml:space="preserve"> durant les heures d’ouverture) </w:t>
      </w:r>
      <w:r>
        <w:rPr>
          <w:rFonts w:ascii="Arial" w:hAnsi="Arial"/>
          <w:sz w:val="18"/>
          <w:szCs w:val="18"/>
        </w:rPr>
        <w:br/>
        <w:t xml:space="preserve">Accès à l’eau </w:t>
      </w:r>
      <w:r w:rsidRPr="00F114BD">
        <w:rPr>
          <w:rFonts w:ascii="Arial" w:hAnsi="Arial"/>
          <w:sz w:val="18"/>
          <w:szCs w:val="18"/>
          <w:u w:val="single"/>
        </w:rPr>
        <w:t>avant 10 heures et après 19 heures</w:t>
      </w:r>
      <w:r>
        <w:rPr>
          <w:rFonts w:ascii="Arial" w:hAnsi="Arial"/>
          <w:sz w:val="18"/>
          <w:szCs w:val="18"/>
        </w:rPr>
        <w:t xml:space="preserve"> au moyen de bidons exclusivement.</w:t>
      </w:r>
      <w:r w:rsidR="00F114BD">
        <w:rPr>
          <w:rFonts w:ascii="Arial" w:hAnsi="Arial"/>
          <w:sz w:val="18"/>
          <w:szCs w:val="18"/>
        </w:rPr>
        <w:br/>
        <w:t>B) Electricité : une prise extérieure est à votre disposition à l’atelier (16 ampères maximum).</w:t>
      </w:r>
      <w:r w:rsidR="00F114BD">
        <w:rPr>
          <w:rFonts w:ascii="Arial" w:hAnsi="Arial"/>
          <w:sz w:val="18"/>
          <w:szCs w:val="18"/>
        </w:rPr>
        <w:br/>
        <w:t>L’utilisation et la sécurité de l’installation après la prise sont placées sous la responsabilité du chef de camp.</w:t>
      </w:r>
      <w:r w:rsidR="00F114BD">
        <w:rPr>
          <w:rFonts w:ascii="Arial" w:hAnsi="Arial"/>
          <w:sz w:val="18"/>
          <w:szCs w:val="18"/>
        </w:rPr>
        <w:br/>
        <w:t xml:space="preserve">Pour tout problème d’approvisionnement en eau ou en électricité, contacter </w:t>
      </w:r>
      <w:r w:rsidR="00E213D7" w:rsidRPr="00716D86">
        <w:rPr>
          <w:rFonts w:ascii="Arial" w:hAnsi="Arial"/>
          <w:sz w:val="18"/>
          <w:szCs w:val="18"/>
        </w:rPr>
        <w:t xml:space="preserve">l’agent technique du </w:t>
      </w:r>
      <w:r w:rsidR="00A80B12">
        <w:rPr>
          <w:rFonts w:ascii="Arial" w:hAnsi="Arial"/>
          <w:sz w:val="18"/>
          <w:szCs w:val="18"/>
        </w:rPr>
        <w:t>F</w:t>
      </w:r>
      <w:r w:rsidR="00E213D7" w:rsidRPr="00716D86">
        <w:rPr>
          <w:rFonts w:ascii="Arial" w:hAnsi="Arial"/>
          <w:sz w:val="18"/>
          <w:szCs w:val="18"/>
        </w:rPr>
        <w:t xml:space="preserve">ourneau </w:t>
      </w:r>
      <w:r w:rsidR="00A80B12">
        <w:rPr>
          <w:rFonts w:ascii="Arial" w:hAnsi="Arial"/>
          <w:sz w:val="18"/>
          <w:szCs w:val="18"/>
        </w:rPr>
        <w:t>S</w:t>
      </w:r>
      <w:r w:rsidR="00E213D7" w:rsidRPr="00716D86">
        <w:rPr>
          <w:rFonts w:ascii="Arial" w:hAnsi="Arial"/>
          <w:sz w:val="18"/>
          <w:szCs w:val="18"/>
        </w:rPr>
        <w:t xml:space="preserve">aint-Michel au 0497/82.35.41 ou la brasserie Al Pele au </w:t>
      </w:r>
      <w:bookmarkStart w:id="0" w:name="_Hlk144296884"/>
      <w:r w:rsidR="00E213D7" w:rsidRPr="00716D86">
        <w:rPr>
          <w:rFonts w:ascii="Arial" w:hAnsi="Arial"/>
          <w:sz w:val="18"/>
          <w:szCs w:val="18"/>
        </w:rPr>
        <w:t xml:space="preserve">084/44.59.01 </w:t>
      </w:r>
      <w:bookmarkEnd w:id="0"/>
      <w:r w:rsidR="00F114BD">
        <w:rPr>
          <w:rFonts w:ascii="Arial" w:hAnsi="Arial"/>
          <w:sz w:val="18"/>
          <w:szCs w:val="18"/>
        </w:rPr>
        <w:br/>
      </w:r>
      <w:r w:rsidR="00F114BD">
        <w:rPr>
          <w:rFonts w:ascii="Arial" w:hAnsi="Arial"/>
          <w:sz w:val="18"/>
          <w:szCs w:val="18"/>
        </w:rPr>
        <w:br/>
        <w:t xml:space="preserve">Paiement au Service des Musées d’une redevance forfaitaire </w:t>
      </w:r>
      <w:r w:rsidR="00F114BD" w:rsidRPr="00716D86">
        <w:rPr>
          <w:rFonts w:ascii="Arial" w:hAnsi="Arial"/>
          <w:sz w:val="18"/>
          <w:szCs w:val="18"/>
        </w:rPr>
        <w:t xml:space="preserve">de </w:t>
      </w:r>
      <w:r w:rsidR="00716D86" w:rsidRPr="00716D86">
        <w:rPr>
          <w:rFonts w:ascii="Arial" w:hAnsi="Arial"/>
          <w:sz w:val="18"/>
          <w:szCs w:val="18"/>
        </w:rPr>
        <w:t xml:space="preserve">+- </w:t>
      </w:r>
      <w:r w:rsidR="00F114BD" w:rsidRPr="00716D86">
        <w:rPr>
          <w:rFonts w:ascii="Arial" w:hAnsi="Arial"/>
          <w:sz w:val="18"/>
          <w:szCs w:val="18"/>
        </w:rPr>
        <w:t>30 euros par période d’occupation.</w:t>
      </w:r>
      <w:r w:rsidR="00F114BD">
        <w:rPr>
          <w:rFonts w:ascii="Arial" w:hAnsi="Arial"/>
          <w:sz w:val="18"/>
          <w:szCs w:val="18"/>
        </w:rPr>
        <w:br/>
      </w:r>
    </w:p>
    <w:p w14:paraId="64CAE0BA" w14:textId="77777777" w:rsidR="00F114BD" w:rsidRDefault="00F114BD" w:rsidP="00ED2E50">
      <w:pPr>
        <w:numPr>
          <w:ilvl w:val="0"/>
          <w:numId w:val="5"/>
        </w:numPr>
        <w:rPr>
          <w:rFonts w:ascii="Arial" w:hAnsi="Arial"/>
          <w:sz w:val="18"/>
          <w:szCs w:val="18"/>
        </w:rPr>
      </w:pPr>
      <w:r>
        <w:rPr>
          <w:rFonts w:ascii="Arial" w:hAnsi="Arial"/>
          <w:sz w:val="18"/>
          <w:szCs w:val="18"/>
        </w:rPr>
        <w:t>Aucune dérogation aux dates d’occupation de l’emplacement ne sera accordée.</w:t>
      </w:r>
      <w:r>
        <w:rPr>
          <w:rFonts w:ascii="Arial" w:hAnsi="Arial"/>
          <w:sz w:val="18"/>
          <w:szCs w:val="18"/>
        </w:rPr>
        <w:br/>
      </w:r>
    </w:p>
    <w:p w14:paraId="561C1955" w14:textId="77777777" w:rsidR="00F114BD" w:rsidRDefault="00F114BD" w:rsidP="00ED2E50">
      <w:pPr>
        <w:numPr>
          <w:ilvl w:val="0"/>
          <w:numId w:val="5"/>
        </w:numPr>
        <w:rPr>
          <w:rFonts w:ascii="Arial" w:hAnsi="Arial"/>
          <w:sz w:val="18"/>
          <w:szCs w:val="18"/>
        </w:rPr>
      </w:pPr>
      <w:r>
        <w:rPr>
          <w:rFonts w:ascii="Arial" w:hAnsi="Arial"/>
          <w:sz w:val="18"/>
          <w:szCs w:val="18"/>
        </w:rPr>
        <w:t xml:space="preserve">La visite de l’emplacement de camp se fera </w:t>
      </w:r>
      <w:r w:rsidRPr="00F114BD">
        <w:rPr>
          <w:rFonts w:ascii="Arial" w:hAnsi="Arial"/>
          <w:sz w:val="18"/>
          <w:szCs w:val="18"/>
          <w:u w:val="single"/>
        </w:rPr>
        <w:t>sur rendez-vous</w:t>
      </w:r>
      <w:r>
        <w:rPr>
          <w:rFonts w:ascii="Arial" w:hAnsi="Arial"/>
          <w:sz w:val="18"/>
          <w:szCs w:val="18"/>
        </w:rPr>
        <w:t xml:space="preserve"> à prendre avec </w:t>
      </w:r>
      <w:r w:rsidR="0007108E">
        <w:rPr>
          <w:rFonts w:ascii="Arial" w:hAnsi="Arial"/>
          <w:sz w:val="18"/>
          <w:szCs w:val="18"/>
        </w:rPr>
        <w:t>l’Agent des Forêts</w:t>
      </w:r>
      <w:r>
        <w:rPr>
          <w:rFonts w:ascii="Arial" w:hAnsi="Arial"/>
          <w:sz w:val="18"/>
          <w:szCs w:val="18"/>
        </w:rPr>
        <w:t xml:space="preserve"> au moins 8 jours à l’avance</w:t>
      </w:r>
      <w:r w:rsidR="003478E4">
        <w:rPr>
          <w:rFonts w:ascii="Arial" w:hAnsi="Arial"/>
          <w:sz w:val="18"/>
          <w:szCs w:val="18"/>
        </w:rPr>
        <w:t>, en semaine et entre 7h30 et 18h30.</w:t>
      </w:r>
      <w:r>
        <w:rPr>
          <w:rFonts w:ascii="Arial" w:hAnsi="Arial"/>
          <w:sz w:val="18"/>
          <w:szCs w:val="18"/>
        </w:rPr>
        <w:br/>
      </w:r>
    </w:p>
    <w:p w14:paraId="0F04C2F3" w14:textId="77777777" w:rsidR="00F114BD" w:rsidRDefault="00F114BD" w:rsidP="00ED2E50">
      <w:pPr>
        <w:numPr>
          <w:ilvl w:val="0"/>
          <w:numId w:val="5"/>
        </w:numPr>
        <w:rPr>
          <w:rFonts w:ascii="Arial" w:hAnsi="Arial"/>
          <w:sz w:val="18"/>
          <w:szCs w:val="18"/>
        </w:rPr>
      </w:pPr>
      <w:r>
        <w:rPr>
          <w:rFonts w:ascii="Arial" w:hAnsi="Arial"/>
          <w:sz w:val="18"/>
          <w:szCs w:val="18"/>
        </w:rPr>
        <w:t>Au moins 8 jours à l’avance, l</w:t>
      </w:r>
      <w:r w:rsidR="0007108E">
        <w:rPr>
          <w:rFonts w:ascii="Arial" w:hAnsi="Arial"/>
          <w:sz w:val="18"/>
          <w:szCs w:val="18"/>
        </w:rPr>
        <w:t>’Agent des Forêts</w:t>
      </w:r>
      <w:r>
        <w:rPr>
          <w:rFonts w:ascii="Arial" w:hAnsi="Arial"/>
          <w:sz w:val="18"/>
          <w:szCs w:val="18"/>
        </w:rPr>
        <w:t xml:space="preserve"> sera prévenu des date et heure d’arrivée au camp.</w:t>
      </w:r>
      <w:r>
        <w:rPr>
          <w:rFonts w:ascii="Arial" w:hAnsi="Arial"/>
          <w:sz w:val="18"/>
          <w:szCs w:val="18"/>
        </w:rPr>
        <w:br/>
      </w:r>
    </w:p>
    <w:p w14:paraId="44B79B6D" w14:textId="77777777" w:rsidR="00F114BD" w:rsidRDefault="00F114BD" w:rsidP="00ED2E50">
      <w:pPr>
        <w:numPr>
          <w:ilvl w:val="0"/>
          <w:numId w:val="5"/>
        </w:numPr>
        <w:rPr>
          <w:rFonts w:ascii="Arial" w:hAnsi="Arial"/>
          <w:sz w:val="18"/>
          <w:szCs w:val="18"/>
        </w:rPr>
      </w:pPr>
      <w:r>
        <w:rPr>
          <w:rFonts w:ascii="Arial" w:hAnsi="Arial"/>
          <w:sz w:val="18"/>
          <w:szCs w:val="18"/>
        </w:rPr>
        <w:t>Toutes les communications téléphoniques avec l</w:t>
      </w:r>
      <w:r w:rsidR="0007108E">
        <w:rPr>
          <w:rFonts w:ascii="Arial" w:hAnsi="Arial"/>
          <w:sz w:val="18"/>
          <w:szCs w:val="18"/>
        </w:rPr>
        <w:t>’Agent des Forêts</w:t>
      </w:r>
      <w:r>
        <w:rPr>
          <w:rFonts w:ascii="Arial" w:hAnsi="Arial"/>
          <w:sz w:val="18"/>
          <w:szCs w:val="18"/>
        </w:rPr>
        <w:t xml:space="preserve"> se feront entre </w:t>
      </w:r>
      <w:r w:rsidR="00152F88">
        <w:rPr>
          <w:rFonts w:ascii="Arial" w:hAnsi="Arial"/>
          <w:sz w:val="18"/>
          <w:szCs w:val="18"/>
        </w:rPr>
        <w:t>7</w:t>
      </w:r>
      <w:r>
        <w:rPr>
          <w:rFonts w:ascii="Arial" w:hAnsi="Arial"/>
          <w:sz w:val="18"/>
          <w:szCs w:val="18"/>
        </w:rPr>
        <w:t xml:space="preserve"> </w:t>
      </w:r>
      <w:r w:rsidR="00152F88">
        <w:rPr>
          <w:rFonts w:ascii="Arial" w:hAnsi="Arial"/>
          <w:sz w:val="18"/>
          <w:szCs w:val="18"/>
        </w:rPr>
        <w:t>h 30</w:t>
      </w:r>
      <w:r>
        <w:rPr>
          <w:rFonts w:ascii="Arial" w:hAnsi="Arial"/>
          <w:sz w:val="18"/>
          <w:szCs w:val="18"/>
        </w:rPr>
        <w:t xml:space="preserve"> et 18 h 30, à l’exclusion des week-ends et jours </w:t>
      </w:r>
      <w:r w:rsidR="00152F88">
        <w:rPr>
          <w:rFonts w:ascii="Arial" w:hAnsi="Arial"/>
          <w:sz w:val="18"/>
          <w:szCs w:val="18"/>
        </w:rPr>
        <w:t>fériés ;</w:t>
      </w:r>
      <w:r>
        <w:rPr>
          <w:rFonts w:ascii="Arial" w:hAnsi="Arial"/>
          <w:sz w:val="18"/>
          <w:szCs w:val="18"/>
        </w:rPr>
        <w:t xml:space="preserve"> en dehors de ces heures, contacter le véhicule de surveillance </w:t>
      </w:r>
      <w:r>
        <w:rPr>
          <w:rFonts w:ascii="Arial" w:hAnsi="Arial"/>
          <w:sz w:val="18"/>
          <w:szCs w:val="18"/>
        </w:rPr>
        <w:lastRenderedPageBreak/>
        <w:t>du cantonnement de Nassogne au n° 0477 / 952 001.</w:t>
      </w:r>
      <w:r>
        <w:rPr>
          <w:rFonts w:ascii="Arial" w:hAnsi="Arial"/>
          <w:sz w:val="18"/>
          <w:szCs w:val="18"/>
        </w:rPr>
        <w:br/>
      </w:r>
    </w:p>
    <w:p w14:paraId="52D27273" w14:textId="77777777" w:rsidR="00F114BD" w:rsidRDefault="00F114BD" w:rsidP="00ED2E50">
      <w:pPr>
        <w:numPr>
          <w:ilvl w:val="0"/>
          <w:numId w:val="5"/>
        </w:numPr>
        <w:rPr>
          <w:rFonts w:ascii="Arial" w:hAnsi="Arial"/>
          <w:sz w:val="18"/>
          <w:szCs w:val="18"/>
        </w:rPr>
      </w:pPr>
      <w:r>
        <w:rPr>
          <w:rFonts w:ascii="Arial" w:hAnsi="Arial"/>
          <w:sz w:val="18"/>
          <w:szCs w:val="18"/>
        </w:rPr>
        <w:t>En cas de placement du drapeau de la Région linguistique, il y a obligation de placer le drapeau aux couleurs nationales.</w:t>
      </w:r>
      <w:r w:rsidR="00152F88">
        <w:rPr>
          <w:rFonts w:ascii="Arial" w:hAnsi="Arial"/>
          <w:sz w:val="18"/>
          <w:szCs w:val="18"/>
        </w:rPr>
        <w:t xml:space="preserve"> Aucun drapeau à caractère discriminatoire ne sera toléré. </w:t>
      </w:r>
      <w:r>
        <w:rPr>
          <w:rFonts w:ascii="Arial" w:hAnsi="Arial"/>
          <w:sz w:val="18"/>
          <w:szCs w:val="18"/>
        </w:rPr>
        <w:br/>
      </w:r>
    </w:p>
    <w:p w14:paraId="6E7D750D" w14:textId="76957175" w:rsidR="00F114BD" w:rsidRDefault="00F114BD" w:rsidP="00ED2E50">
      <w:pPr>
        <w:numPr>
          <w:ilvl w:val="0"/>
          <w:numId w:val="5"/>
        </w:numPr>
        <w:rPr>
          <w:rFonts w:ascii="Arial" w:hAnsi="Arial"/>
          <w:sz w:val="18"/>
          <w:szCs w:val="18"/>
        </w:rPr>
      </w:pPr>
      <w:r>
        <w:rPr>
          <w:rFonts w:ascii="Arial" w:hAnsi="Arial"/>
          <w:sz w:val="18"/>
          <w:szCs w:val="18"/>
        </w:rPr>
        <w:t xml:space="preserve">A) La circulation pédestre est autorisée (sauf indication contraire) uniquement sur les chemins empierrés </w:t>
      </w:r>
      <w:r w:rsidR="003478E4">
        <w:rPr>
          <w:rFonts w:ascii="Arial" w:hAnsi="Arial"/>
          <w:sz w:val="18"/>
          <w:szCs w:val="18"/>
        </w:rPr>
        <w:t xml:space="preserve">  e</w:t>
      </w:r>
      <w:r>
        <w:rPr>
          <w:rFonts w:ascii="Arial" w:hAnsi="Arial"/>
          <w:sz w:val="18"/>
          <w:szCs w:val="18"/>
        </w:rPr>
        <w:t>t goudronnés, jamais en sous-bois, à l’exception de la zone de jeux décrite ci-dessous.</w:t>
      </w:r>
      <w:r>
        <w:rPr>
          <w:rFonts w:ascii="Arial" w:hAnsi="Arial"/>
          <w:sz w:val="18"/>
          <w:szCs w:val="18"/>
        </w:rPr>
        <w:br/>
        <w:t>B) Zone de jeux en sous-bois : +/- 120 ha entre la grand-route</w:t>
      </w:r>
      <w:r w:rsidR="00C3070C">
        <w:rPr>
          <w:rFonts w:ascii="Arial" w:hAnsi="Arial"/>
          <w:sz w:val="18"/>
          <w:szCs w:val="18"/>
        </w:rPr>
        <w:t xml:space="preserve"> N849</w:t>
      </w:r>
      <w:r>
        <w:rPr>
          <w:rFonts w:ascii="Arial" w:hAnsi="Arial"/>
          <w:sz w:val="18"/>
          <w:szCs w:val="18"/>
        </w:rPr>
        <w:t xml:space="preserve"> et le chemin de Palogne.  Son occupation ne pourra se faire qu’avec l’autorisation </w:t>
      </w:r>
      <w:r w:rsidR="0007108E">
        <w:rPr>
          <w:rFonts w:ascii="Arial" w:hAnsi="Arial"/>
          <w:sz w:val="18"/>
          <w:szCs w:val="18"/>
        </w:rPr>
        <w:t>de l’Agent des Forêts</w:t>
      </w:r>
      <w:r>
        <w:rPr>
          <w:rFonts w:ascii="Arial" w:hAnsi="Arial"/>
          <w:sz w:val="18"/>
          <w:szCs w:val="18"/>
        </w:rPr>
        <w:t xml:space="preserve"> (date et heures à lui communiquer).</w:t>
      </w:r>
      <w:r>
        <w:rPr>
          <w:rFonts w:ascii="Arial" w:hAnsi="Arial"/>
          <w:sz w:val="18"/>
          <w:szCs w:val="18"/>
        </w:rPr>
        <w:br/>
        <w:t xml:space="preserve">C) Pour l’organisation d’un jeu de nuit, prévenir </w:t>
      </w:r>
      <w:r w:rsidR="0007108E">
        <w:rPr>
          <w:rFonts w:ascii="Arial" w:hAnsi="Arial"/>
          <w:sz w:val="18"/>
          <w:szCs w:val="18"/>
        </w:rPr>
        <w:t>l’Agent des Forêts</w:t>
      </w:r>
      <w:r>
        <w:rPr>
          <w:rFonts w:ascii="Arial" w:hAnsi="Arial"/>
          <w:sz w:val="18"/>
          <w:szCs w:val="18"/>
        </w:rPr>
        <w:t xml:space="preserve"> au moins 48 heures à l’avance.</w:t>
      </w:r>
      <w:r>
        <w:rPr>
          <w:rFonts w:ascii="Arial" w:hAnsi="Arial"/>
          <w:sz w:val="18"/>
          <w:szCs w:val="18"/>
        </w:rPr>
        <w:br/>
      </w:r>
    </w:p>
    <w:p w14:paraId="5E00544E" w14:textId="0D8C24FA" w:rsidR="00107FF4" w:rsidRPr="00107FF4" w:rsidRDefault="00F114BD" w:rsidP="00ED2E50">
      <w:pPr>
        <w:numPr>
          <w:ilvl w:val="0"/>
          <w:numId w:val="5"/>
        </w:numPr>
        <w:rPr>
          <w:rFonts w:ascii="Arial" w:hAnsi="Arial"/>
          <w:sz w:val="18"/>
          <w:szCs w:val="18"/>
        </w:rPr>
      </w:pPr>
      <w:r w:rsidRPr="00107FF4">
        <w:rPr>
          <w:rFonts w:ascii="Arial" w:hAnsi="Arial"/>
          <w:sz w:val="18"/>
          <w:szCs w:val="18"/>
        </w:rPr>
        <w:t>Le bois de feu est à récolter sur place selon les indications d</w:t>
      </w:r>
      <w:r w:rsidR="0007108E">
        <w:rPr>
          <w:rFonts w:ascii="Arial" w:hAnsi="Arial"/>
          <w:sz w:val="18"/>
          <w:szCs w:val="18"/>
        </w:rPr>
        <w:t>e l’Agent des Forêts</w:t>
      </w:r>
      <w:r w:rsidRPr="00107FF4">
        <w:rPr>
          <w:rFonts w:ascii="Arial" w:hAnsi="Arial"/>
          <w:sz w:val="18"/>
          <w:szCs w:val="18"/>
        </w:rPr>
        <w:t>.  Ne jamais abattre ni blesser des arbres sur pied (</w:t>
      </w:r>
      <w:r w:rsidR="00C3070C">
        <w:rPr>
          <w:rFonts w:ascii="Arial" w:hAnsi="Arial"/>
          <w:sz w:val="18"/>
          <w:szCs w:val="18"/>
        </w:rPr>
        <w:t>Il est interdit</w:t>
      </w:r>
      <w:r w:rsidRPr="00107FF4">
        <w:rPr>
          <w:rFonts w:ascii="Arial" w:hAnsi="Arial"/>
          <w:sz w:val="18"/>
          <w:szCs w:val="18"/>
        </w:rPr>
        <w:t xml:space="preserve"> </w:t>
      </w:r>
      <w:r w:rsidR="00152F88" w:rsidRPr="00107FF4">
        <w:rPr>
          <w:rFonts w:ascii="Arial" w:hAnsi="Arial"/>
          <w:sz w:val="18"/>
          <w:szCs w:val="18"/>
        </w:rPr>
        <w:t>d’allumer</w:t>
      </w:r>
      <w:r w:rsidRPr="00107FF4">
        <w:rPr>
          <w:rFonts w:ascii="Arial" w:hAnsi="Arial"/>
          <w:sz w:val="18"/>
          <w:szCs w:val="18"/>
        </w:rPr>
        <w:t xml:space="preserve"> du feu dans la zone de jeux).  Il est interdit de brûler des palettes, car celles-ci contiennent des clous dangereux pour le</w:t>
      </w:r>
      <w:r w:rsidR="00C3070C">
        <w:rPr>
          <w:rFonts w:ascii="Arial" w:hAnsi="Arial"/>
          <w:sz w:val="18"/>
          <w:szCs w:val="18"/>
        </w:rPr>
        <w:t>s visiteurs et les animaux</w:t>
      </w:r>
      <w:r w:rsidRPr="00107FF4">
        <w:rPr>
          <w:rFonts w:ascii="Arial" w:hAnsi="Arial"/>
          <w:sz w:val="18"/>
          <w:szCs w:val="18"/>
        </w:rPr>
        <w:t>.</w:t>
      </w:r>
    </w:p>
    <w:p w14:paraId="4DAF136B" w14:textId="77777777" w:rsidR="00107FF4" w:rsidRDefault="00107FF4" w:rsidP="00107FF4">
      <w:pPr>
        <w:ind w:left="708"/>
        <w:jc w:val="both"/>
        <w:rPr>
          <w:rFonts w:ascii="Arial" w:hAnsi="Arial"/>
          <w:sz w:val="18"/>
          <w:szCs w:val="18"/>
        </w:rPr>
      </w:pPr>
      <w:r w:rsidRPr="00107FF4">
        <w:rPr>
          <w:rFonts w:ascii="Arial" w:hAnsi="Arial"/>
          <w:sz w:val="18"/>
          <w:szCs w:val="18"/>
        </w:rPr>
        <w:t>L’endroit de feu sera désigné en accord avec l’</w:t>
      </w:r>
      <w:r w:rsidR="0007108E">
        <w:rPr>
          <w:rFonts w:ascii="Arial" w:hAnsi="Arial"/>
          <w:sz w:val="18"/>
          <w:szCs w:val="18"/>
        </w:rPr>
        <w:t>Agent des F</w:t>
      </w:r>
      <w:r w:rsidRPr="00107FF4">
        <w:rPr>
          <w:rFonts w:ascii="Arial" w:hAnsi="Arial"/>
          <w:sz w:val="18"/>
          <w:szCs w:val="18"/>
        </w:rPr>
        <w:t>orêts et ne sera autorisé que pour la cuisson des aliments (feu bas et modéré limité par des pierres</w:t>
      </w:r>
      <w:r w:rsidR="003B4630" w:rsidRPr="00107FF4">
        <w:rPr>
          <w:rFonts w:ascii="Arial" w:hAnsi="Arial"/>
          <w:sz w:val="18"/>
          <w:szCs w:val="18"/>
        </w:rPr>
        <w:t>) ;</w:t>
      </w:r>
      <w:r w:rsidRPr="00107FF4">
        <w:rPr>
          <w:rFonts w:ascii="Arial" w:hAnsi="Arial"/>
          <w:sz w:val="18"/>
          <w:szCs w:val="18"/>
        </w:rPr>
        <w:t xml:space="preserve"> les tables à feu peuvent être tolérées après autorisation de l’</w:t>
      </w:r>
      <w:r w:rsidR="0007108E">
        <w:rPr>
          <w:rFonts w:ascii="Arial" w:hAnsi="Arial"/>
          <w:sz w:val="18"/>
          <w:szCs w:val="18"/>
        </w:rPr>
        <w:t>Agent des Fo</w:t>
      </w:r>
      <w:r w:rsidRPr="00107FF4">
        <w:rPr>
          <w:rFonts w:ascii="Arial" w:hAnsi="Arial"/>
          <w:sz w:val="18"/>
          <w:szCs w:val="18"/>
        </w:rPr>
        <w:t>rêts mais jamais à moins de 25 mètres de la forêt.</w:t>
      </w:r>
      <w:r w:rsidR="003B4630" w:rsidRPr="003B4630">
        <w:rPr>
          <w:rFonts w:ascii="Arial" w:hAnsi="Arial"/>
          <w:sz w:val="18"/>
          <w:szCs w:val="18"/>
        </w:rPr>
        <w:t xml:space="preserve"> </w:t>
      </w:r>
      <w:r w:rsidR="003B4630">
        <w:rPr>
          <w:rFonts w:ascii="Arial" w:hAnsi="Arial"/>
          <w:sz w:val="18"/>
          <w:szCs w:val="18"/>
        </w:rPr>
        <w:t>En cas de période de sècheresse, l’obligation d’utiliser un dispositif de feu type barbecue ou tonneau à feu pourra être exigée.</w:t>
      </w:r>
    </w:p>
    <w:p w14:paraId="5088DCF7" w14:textId="0D743BF2" w:rsidR="00895057" w:rsidRPr="00107FF4" w:rsidRDefault="00895057" w:rsidP="00107FF4">
      <w:pPr>
        <w:ind w:left="708"/>
        <w:jc w:val="both"/>
        <w:rPr>
          <w:rFonts w:ascii="Arial" w:hAnsi="Arial"/>
          <w:sz w:val="18"/>
          <w:szCs w:val="18"/>
        </w:rPr>
      </w:pPr>
      <w:r>
        <w:rPr>
          <w:rFonts w:ascii="Arial" w:hAnsi="Arial"/>
          <w:sz w:val="18"/>
          <w:szCs w:val="18"/>
        </w:rPr>
        <w:t>Pour tou</w:t>
      </w:r>
      <w:r w:rsidR="00A80B12">
        <w:rPr>
          <w:rFonts w:ascii="Arial" w:hAnsi="Arial"/>
          <w:sz w:val="18"/>
          <w:szCs w:val="18"/>
        </w:rPr>
        <w:t>s</w:t>
      </w:r>
      <w:r>
        <w:rPr>
          <w:rFonts w:ascii="Arial" w:hAnsi="Arial"/>
          <w:sz w:val="18"/>
          <w:szCs w:val="18"/>
        </w:rPr>
        <w:t xml:space="preserve"> </w:t>
      </w:r>
      <w:r w:rsidR="00A80B12">
        <w:rPr>
          <w:rFonts w:ascii="Arial" w:hAnsi="Arial"/>
          <w:sz w:val="18"/>
          <w:szCs w:val="18"/>
        </w:rPr>
        <w:t>autres feux</w:t>
      </w:r>
      <w:r>
        <w:rPr>
          <w:rFonts w:ascii="Arial" w:hAnsi="Arial"/>
          <w:sz w:val="18"/>
          <w:szCs w:val="18"/>
        </w:rPr>
        <w:t xml:space="preserve"> que </w:t>
      </w:r>
      <w:r w:rsidR="003B4630">
        <w:rPr>
          <w:rFonts w:ascii="Arial" w:hAnsi="Arial"/>
          <w:sz w:val="18"/>
          <w:szCs w:val="18"/>
        </w:rPr>
        <w:t>ceux</w:t>
      </w:r>
      <w:r>
        <w:rPr>
          <w:rFonts w:ascii="Arial" w:hAnsi="Arial"/>
          <w:sz w:val="18"/>
          <w:szCs w:val="18"/>
        </w:rPr>
        <w:t xml:space="preserve"> destiné</w:t>
      </w:r>
      <w:r w:rsidR="003B4630">
        <w:rPr>
          <w:rFonts w:ascii="Arial" w:hAnsi="Arial"/>
          <w:sz w:val="18"/>
          <w:szCs w:val="18"/>
        </w:rPr>
        <w:t>s</w:t>
      </w:r>
      <w:r>
        <w:rPr>
          <w:rFonts w:ascii="Arial" w:hAnsi="Arial"/>
          <w:sz w:val="18"/>
          <w:szCs w:val="18"/>
        </w:rPr>
        <w:t xml:space="preserve"> à la cuisson des aliment</w:t>
      </w:r>
      <w:r w:rsidR="003B4630">
        <w:rPr>
          <w:rFonts w:ascii="Arial" w:hAnsi="Arial"/>
          <w:sz w:val="18"/>
          <w:szCs w:val="18"/>
        </w:rPr>
        <w:t xml:space="preserve">s, une autorisation préalable devra être demandée à l’agent forestier au moins 48h à l’avance. </w:t>
      </w:r>
    </w:p>
    <w:p w14:paraId="2D91DB8E" w14:textId="5F8231CA" w:rsidR="00107FF4" w:rsidRDefault="00107FF4" w:rsidP="00107FF4">
      <w:pPr>
        <w:ind w:left="708"/>
        <w:jc w:val="both"/>
        <w:rPr>
          <w:rFonts w:ascii="Arial" w:hAnsi="Arial"/>
          <w:sz w:val="18"/>
          <w:szCs w:val="18"/>
        </w:rPr>
      </w:pPr>
      <w:r w:rsidRPr="00107FF4">
        <w:rPr>
          <w:rFonts w:ascii="Arial" w:hAnsi="Arial"/>
          <w:sz w:val="18"/>
          <w:szCs w:val="18"/>
        </w:rPr>
        <w:t xml:space="preserve">En outre, il y a obligation de disposer de moyens pour éteindre un départ de feu : réserve d’eau de 20 L minimum directement accessible et/ou extincteur </w:t>
      </w:r>
      <w:r w:rsidR="00946EF0">
        <w:rPr>
          <w:rFonts w:ascii="Arial" w:hAnsi="Arial"/>
          <w:sz w:val="18"/>
          <w:szCs w:val="18"/>
        </w:rPr>
        <w:t xml:space="preserve">à </w:t>
      </w:r>
      <w:r w:rsidRPr="00107FF4">
        <w:rPr>
          <w:rFonts w:ascii="Arial" w:hAnsi="Arial"/>
          <w:sz w:val="18"/>
          <w:szCs w:val="18"/>
        </w:rPr>
        <w:t>poudre agréé et valide</w:t>
      </w:r>
      <w:r w:rsidR="00946EF0">
        <w:rPr>
          <w:rFonts w:ascii="Arial" w:hAnsi="Arial"/>
          <w:sz w:val="18"/>
          <w:szCs w:val="18"/>
        </w:rPr>
        <w:t xml:space="preserve"> de</w:t>
      </w:r>
      <w:r w:rsidRPr="00107FF4">
        <w:rPr>
          <w:rFonts w:ascii="Arial" w:hAnsi="Arial"/>
          <w:sz w:val="18"/>
          <w:szCs w:val="18"/>
        </w:rPr>
        <w:t xml:space="preserve"> 12 Kg</w:t>
      </w:r>
      <w:r w:rsidR="00636708">
        <w:rPr>
          <w:rFonts w:ascii="Arial" w:hAnsi="Arial"/>
          <w:sz w:val="18"/>
          <w:szCs w:val="18"/>
        </w:rPr>
        <w:t xml:space="preserve"> minimum</w:t>
      </w:r>
      <w:r w:rsidRPr="00107FF4">
        <w:rPr>
          <w:rFonts w:ascii="Arial" w:hAnsi="Arial"/>
          <w:sz w:val="18"/>
          <w:szCs w:val="18"/>
        </w:rPr>
        <w:t>. Tout départ de feu doit être signalé sans délai et quelle que soit son importance au 112 ainsi qu’au DNF.</w:t>
      </w:r>
    </w:p>
    <w:p w14:paraId="4FA098AC" w14:textId="77777777" w:rsidR="002A750E" w:rsidRPr="002A750E" w:rsidRDefault="002A750E" w:rsidP="002A750E">
      <w:pPr>
        <w:ind w:left="708"/>
        <w:jc w:val="both"/>
        <w:rPr>
          <w:rFonts w:ascii="Arial" w:hAnsi="Arial"/>
          <w:sz w:val="18"/>
          <w:szCs w:val="18"/>
        </w:rPr>
      </w:pPr>
      <w:r w:rsidRPr="002A750E">
        <w:rPr>
          <w:rFonts w:ascii="Arial" w:hAnsi="Arial"/>
          <w:sz w:val="18"/>
          <w:szCs w:val="18"/>
        </w:rPr>
        <w:t>L’Agent des Forêts est susceptible d’interdire d’allumer tout feu et de fumer en fon</w:t>
      </w:r>
      <w:r w:rsidR="00946EF0">
        <w:rPr>
          <w:rFonts w:ascii="Arial" w:hAnsi="Arial"/>
          <w:sz w:val="18"/>
          <w:szCs w:val="18"/>
        </w:rPr>
        <w:t>ction des conditions météorologiques</w:t>
      </w:r>
      <w:r w:rsidRPr="002A750E">
        <w:rPr>
          <w:rFonts w:ascii="Arial" w:hAnsi="Arial"/>
          <w:sz w:val="18"/>
          <w:szCs w:val="18"/>
        </w:rPr>
        <w:t>.</w:t>
      </w:r>
    </w:p>
    <w:p w14:paraId="5F0DE044" w14:textId="77777777" w:rsidR="002A750E" w:rsidRPr="00107FF4" w:rsidRDefault="002A750E" w:rsidP="00107FF4">
      <w:pPr>
        <w:ind w:left="708"/>
        <w:jc w:val="both"/>
        <w:rPr>
          <w:rFonts w:ascii="Arial" w:hAnsi="Arial"/>
          <w:sz w:val="18"/>
          <w:szCs w:val="18"/>
        </w:rPr>
      </w:pPr>
    </w:p>
    <w:p w14:paraId="32616C1E" w14:textId="77777777" w:rsidR="00F114BD" w:rsidRDefault="00F114BD" w:rsidP="00ED2E50">
      <w:pPr>
        <w:numPr>
          <w:ilvl w:val="0"/>
          <w:numId w:val="5"/>
        </w:numPr>
        <w:rPr>
          <w:rFonts w:ascii="Arial" w:hAnsi="Arial"/>
          <w:sz w:val="18"/>
          <w:szCs w:val="18"/>
        </w:rPr>
      </w:pPr>
      <w:r>
        <w:rPr>
          <w:rFonts w:ascii="Arial" w:hAnsi="Arial"/>
          <w:sz w:val="18"/>
          <w:szCs w:val="18"/>
        </w:rPr>
        <w:t>Aucun bois de construction n’est garanti.</w:t>
      </w:r>
      <w:r>
        <w:rPr>
          <w:rFonts w:ascii="Arial" w:hAnsi="Arial"/>
          <w:sz w:val="18"/>
          <w:szCs w:val="18"/>
        </w:rPr>
        <w:br/>
      </w:r>
    </w:p>
    <w:p w14:paraId="5E7D8573" w14:textId="00A18F01" w:rsidR="00F114BD" w:rsidRDefault="003B4630" w:rsidP="00ED2E50">
      <w:pPr>
        <w:numPr>
          <w:ilvl w:val="0"/>
          <w:numId w:val="5"/>
        </w:numPr>
        <w:rPr>
          <w:rFonts w:ascii="Arial" w:hAnsi="Arial"/>
          <w:sz w:val="18"/>
          <w:szCs w:val="18"/>
        </w:rPr>
      </w:pPr>
      <w:r>
        <w:rPr>
          <w:rFonts w:ascii="Arial" w:hAnsi="Arial"/>
          <w:sz w:val="18"/>
          <w:szCs w:val="18"/>
        </w:rPr>
        <w:t>Il est bien évidement totalement interdit de</w:t>
      </w:r>
      <w:r w:rsidR="00F114BD">
        <w:rPr>
          <w:rFonts w:ascii="Arial" w:hAnsi="Arial"/>
          <w:sz w:val="18"/>
          <w:szCs w:val="18"/>
        </w:rPr>
        <w:t xml:space="preserve"> couper </w:t>
      </w:r>
      <w:r>
        <w:rPr>
          <w:rFonts w:ascii="Arial" w:hAnsi="Arial"/>
          <w:sz w:val="18"/>
          <w:szCs w:val="18"/>
        </w:rPr>
        <w:t xml:space="preserve">ou de détériorer </w:t>
      </w:r>
      <w:r w:rsidR="00F114BD">
        <w:rPr>
          <w:rFonts w:ascii="Arial" w:hAnsi="Arial"/>
          <w:sz w:val="18"/>
          <w:szCs w:val="18"/>
        </w:rPr>
        <w:t>les clôtures existantes.</w:t>
      </w:r>
      <w:r w:rsidR="00F114BD">
        <w:rPr>
          <w:rFonts w:ascii="Arial" w:hAnsi="Arial"/>
          <w:sz w:val="18"/>
          <w:szCs w:val="18"/>
        </w:rPr>
        <w:br/>
        <w:t>Les barrières devront être systématiquement refermées.</w:t>
      </w:r>
      <w:r w:rsidR="00F114BD">
        <w:rPr>
          <w:rFonts w:ascii="Arial" w:hAnsi="Arial"/>
          <w:sz w:val="18"/>
          <w:szCs w:val="18"/>
        </w:rPr>
        <w:br/>
      </w:r>
      <w:r>
        <w:rPr>
          <w:rFonts w:ascii="Arial" w:hAnsi="Arial"/>
          <w:sz w:val="18"/>
          <w:szCs w:val="18"/>
        </w:rPr>
        <w:t>Il est strictement interdit de</w:t>
      </w:r>
      <w:r w:rsidR="00F114BD">
        <w:rPr>
          <w:rFonts w:ascii="Arial" w:hAnsi="Arial"/>
          <w:sz w:val="18"/>
          <w:szCs w:val="18"/>
        </w:rPr>
        <w:t xml:space="preserve"> pénétrer dans les pâtures </w:t>
      </w:r>
      <w:r w:rsidR="00152F88">
        <w:rPr>
          <w:rFonts w:ascii="Arial" w:hAnsi="Arial"/>
          <w:sz w:val="18"/>
          <w:szCs w:val="18"/>
        </w:rPr>
        <w:t xml:space="preserve">se situant à proximité des </w:t>
      </w:r>
      <w:r w:rsidR="00A80B12">
        <w:rPr>
          <w:rFonts w:ascii="Arial" w:hAnsi="Arial"/>
          <w:sz w:val="18"/>
          <w:szCs w:val="18"/>
        </w:rPr>
        <w:t>emplacements</w:t>
      </w:r>
      <w:r w:rsidR="00152F88">
        <w:rPr>
          <w:rFonts w:ascii="Arial" w:hAnsi="Arial"/>
          <w:sz w:val="18"/>
          <w:szCs w:val="18"/>
        </w:rPr>
        <w:t xml:space="preserve"> de camp</w:t>
      </w:r>
      <w:r w:rsidR="00F114BD">
        <w:rPr>
          <w:rFonts w:ascii="Arial" w:hAnsi="Arial"/>
          <w:sz w:val="18"/>
          <w:szCs w:val="18"/>
        </w:rPr>
        <w:t>.</w:t>
      </w:r>
      <w:r w:rsidR="00F114BD">
        <w:rPr>
          <w:rFonts w:ascii="Arial" w:hAnsi="Arial"/>
          <w:sz w:val="18"/>
          <w:szCs w:val="18"/>
        </w:rPr>
        <w:br/>
      </w:r>
    </w:p>
    <w:p w14:paraId="107582B8" w14:textId="77777777" w:rsidR="00F114BD" w:rsidRDefault="00F114BD" w:rsidP="00ED2E50">
      <w:pPr>
        <w:numPr>
          <w:ilvl w:val="0"/>
          <w:numId w:val="5"/>
        </w:numPr>
        <w:rPr>
          <w:rFonts w:ascii="Arial" w:hAnsi="Arial"/>
          <w:sz w:val="18"/>
          <w:szCs w:val="18"/>
        </w:rPr>
      </w:pPr>
      <w:r>
        <w:rPr>
          <w:rFonts w:ascii="Arial" w:hAnsi="Arial"/>
          <w:sz w:val="18"/>
          <w:szCs w:val="18"/>
        </w:rPr>
        <w:t xml:space="preserve">Interdiction de creuser des trous et des tranchées dans </w:t>
      </w:r>
      <w:r w:rsidR="0007108E">
        <w:rPr>
          <w:rFonts w:ascii="Arial" w:hAnsi="Arial"/>
          <w:sz w:val="18"/>
          <w:szCs w:val="18"/>
        </w:rPr>
        <w:t xml:space="preserve">la prairie, sauf autorisation </w:t>
      </w:r>
      <w:r w:rsidR="003B4630">
        <w:rPr>
          <w:rFonts w:ascii="Arial" w:hAnsi="Arial"/>
          <w:sz w:val="18"/>
          <w:szCs w:val="18"/>
        </w:rPr>
        <w:t xml:space="preserve">préalable </w:t>
      </w:r>
      <w:r w:rsidR="0007108E">
        <w:rPr>
          <w:rFonts w:ascii="Arial" w:hAnsi="Arial"/>
          <w:sz w:val="18"/>
          <w:szCs w:val="18"/>
        </w:rPr>
        <w:t>de l’Agent des Forêts</w:t>
      </w:r>
      <w:r>
        <w:rPr>
          <w:rFonts w:ascii="Arial" w:hAnsi="Arial"/>
          <w:sz w:val="18"/>
          <w:szCs w:val="18"/>
        </w:rPr>
        <w:t>, et interdiction d’y apporter des pierres</w:t>
      </w:r>
      <w:r w:rsidR="0066375D">
        <w:rPr>
          <w:rFonts w:ascii="Arial" w:hAnsi="Arial"/>
          <w:sz w:val="18"/>
          <w:szCs w:val="18"/>
        </w:rPr>
        <w:t xml:space="preserve"> autres que pour délimiter l’endroit de feu</w:t>
      </w:r>
      <w:r>
        <w:rPr>
          <w:rFonts w:ascii="Arial" w:hAnsi="Arial"/>
          <w:sz w:val="18"/>
          <w:szCs w:val="18"/>
        </w:rPr>
        <w:t>.</w:t>
      </w:r>
      <w:r w:rsidR="00152F88">
        <w:rPr>
          <w:rFonts w:ascii="Arial" w:hAnsi="Arial"/>
          <w:sz w:val="18"/>
          <w:szCs w:val="18"/>
        </w:rPr>
        <w:t xml:space="preserve"> Ces pierres devront être impérativement retirées de la prairie </w:t>
      </w:r>
      <w:r w:rsidR="003B4630">
        <w:rPr>
          <w:rFonts w:ascii="Arial" w:hAnsi="Arial"/>
          <w:sz w:val="18"/>
          <w:szCs w:val="18"/>
        </w:rPr>
        <w:t xml:space="preserve">et replacées à leurs emplacements d’origine </w:t>
      </w:r>
      <w:r w:rsidR="00152F88">
        <w:rPr>
          <w:rFonts w:ascii="Arial" w:hAnsi="Arial"/>
          <w:sz w:val="18"/>
          <w:szCs w:val="18"/>
        </w:rPr>
        <w:t>au départ du camp.</w:t>
      </w:r>
      <w:r>
        <w:rPr>
          <w:rFonts w:ascii="Arial" w:hAnsi="Arial"/>
          <w:sz w:val="18"/>
          <w:szCs w:val="18"/>
        </w:rPr>
        <w:br/>
      </w:r>
    </w:p>
    <w:p w14:paraId="07247C94" w14:textId="77777777" w:rsidR="00F114BD" w:rsidRDefault="0007108E" w:rsidP="00ED2E50">
      <w:pPr>
        <w:numPr>
          <w:ilvl w:val="0"/>
          <w:numId w:val="5"/>
        </w:numPr>
        <w:rPr>
          <w:rFonts w:ascii="Arial" w:hAnsi="Arial"/>
          <w:sz w:val="18"/>
          <w:szCs w:val="18"/>
        </w:rPr>
      </w:pPr>
      <w:r>
        <w:rPr>
          <w:rFonts w:ascii="Arial" w:hAnsi="Arial"/>
          <w:sz w:val="18"/>
          <w:szCs w:val="18"/>
        </w:rPr>
        <w:t>Obligation d’</w:t>
      </w:r>
      <w:r w:rsidR="00F114BD">
        <w:rPr>
          <w:rFonts w:ascii="Arial" w:hAnsi="Arial"/>
          <w:sz w:val="18"/>
          <w:szCs w:val="18"/>
        </w:rPr>
        <w:t>utilis</w:t>
      </w:r>
      <w:r>
        <w:rPr>
          <w:rFonts w:ascii="Arial" w:hAnsi="Arial"/>
          <w:sz w:val="18"/>
          <w:szCs w:val="18"/>
        </w:rPr>
        <w:t>er l</w:t>
      </w:r>
      <w:r w:rsidR="00F114BD">
        <w:rPr>
          <w:rFonts w:ascii="Arial" w:hAnsi="Arial"/>
          <w:sz w:val="18"/>
          <w:szCs w:val="18"/>
        </w:rPr>
        <w:t xml:space="preserve">es </w:t>
      </w:r>
      <w:r w:rsidR="00D775AC">
        <w:rPr>
          <w:rFonts w:ascii="Arial" w:hAnsi="Arial"/>
          <w:sz w:val="18"/>
          <w:szCs w:val="18"/>
        </w:rPr>
        <w:t>toilettes sèches</w:t>
      </w:r>
      <w:r w:rsidR="00F114BD">
        <w:rPr>
          <w:rFonts w:ascii="Arial" w:hAnsi="Arial"/>
          <w:sz w:val="18"/>
          <w:szCs w:val="18"/>
        </w:rPr>
        <w:t xml:space="preserve"> </w:t>
      </w:r>
      <w:r>
        <w:rPr>
          <w:rFonts w:ascii="Arial" w:hAnsi="Arial"/>
          <w:sz w:val="18"/>
          <w:szCs w:val="18"/>
        </w:rPr>
        <w:t>présentes sur place</w:t>
      </w:r>
      <w:r w:rsidR="00F114BD">
        <w:rPr>
          <w:rFonts w:ascii="Arial" w:hAnsi="Arial"/>
          <w:sz w:val="18"/>
          <w:szCs w:val="18"/>
        </w:rPr>
        <w:t>.</w:t>
      </w:r>
      <w:r>
        <w:rPr>
          <w:rFonts w:ascii="Arial" w:hAnsi="Arial"/>
          <w:sz w:val="18"/>
          <w:szCs w:val="18"/>
        </w:rPr>
        <w:t xml:space="preserve"> La construction de feuillées est interdite</w:t>
      </w:r>
      <w:r w:rsidR="0066375D">
        <w:rPr>
          <w:rFonts w:ascii="Arial" w:hAnsi="Arial"/>
          <w:sz w:val="18"/>
          <w:szCs w:val="18"/>
        </w:rPr>
        <w:t xml:space="preserve"> (plaines alluviales reprises en Natura2000)</w:t>
      </w:r>
      <w:r>
        <w:rPr>
          <w:rFonts w:ascii="Arial" w:hAnsi="Arial"/>
          <w:sz w:val="18"/>
          <w:szCs w:val="18"/>
        </w:rPr>
        <w:t>.</w:t>
      </w:r>
      <w:r w:rsidR="00152F88">
        <w:rPr>
          <w:rFonts w:ascii="Arial" w:hAnsi="Arial"/>
          <w:sz w:val="18"/>
          <w:szCs w:val="18"/>
        </w:rPr>
        <w:t xml:space="preserve"> Ces toilettes seront rendues propres et accueillantes au départ du camps.</w:t>
      </w:r>
      <w:r w:rsidR="00B51DDF">
        <w:rPr>
          <w:rFonts w:ascii="Arial" w:hAnsi="Arial"/>
          <w:sz w:val="18"/>
          <w:szCs w:val="18"/>
        </w:rPr>
        <w:br/>
      </w:r>
    </w:p>
    <w:p w14:paraId="1DCBE1EE" w14:textId="0CF6716C" w:rsidR="00B51DDF" w:rsidRDefault="00B51DDF" w:rsidP="00ED2E50">
      <w:pPr>
        <w:numPr>
          <w:ilvl w:val="0"/>
          <w:numId w:val="5"/>
        </w:numPr>
        <w:rPr>
          <w:rFonts w:ascii="Arial" w:hAnsi="Arial"/>
          <w:sz w:val="18"/>
          <w:szCs w:val="18"/>
        </w:rPr>
      </w:pPr>
      <w:r>
        <w:rPr>
          <w:rFonts w:ascii="Arial" w:hAnsi="Arial"/>
          <w:sz w:val="18"/>
          <w:szCs w:val="18"/>
        </w:rPr>
        <w:t>En collaboration avec le D.N.F., Idelux organise un tri sélectif des déchets.  Les sacs ainsi triés seront conduits au parc à conteneurs le plus proche.  Les détritus ne correspondant à aucune des catégories triées seront mis dans des sacs de poubelle et déposés dans les conteneurs spécifiques de l’abri « protège-poubelles » D.N.F. situé en face de la menuiserie provinciale.</w:t>
      </w:r>
      <w:r>
        <w:rPr>
          <w:rFonts w:ascii="Arial" w:hAnsi="Arial"/>
          <w:sz w:val="18"/>
          <w:szCs w:val="18"/>
        </w:rPr>
        <w:br/>
        <w:t>Il est interdit d’enfouir des détritus, même biodégradables, dans le sol</w:t>
      </w:r>
      <w:r w:rsidR="00636708">
        <w:rPr>
          <w:rFonts w:ascii="Arial" w:hAnsi="Arial"/>
          <w:sz w:val="18"/>
          <w:szCs w:val="18"/>
        </w:rPr>
        <w:t xml:space="preserve"> tout comme il est strictement interdit d’incinérer tous types de déchets.</w:t>
      </w:r>
      <w:r>
        <w:rPr>
          <w:rFonts w:ascii="Arial" w:hAnsi="Arial"/>
          <w:sz w:val="18"/>
          <w:szCs w:val="18"/>
        </w:rPr>
        <w:br/>
      </w:r>
    </w:p>
    <w:p w14:paraId="31A728BA" w14:textId="77777777" w:rsidR="00B51DDF" w:rsidRDefault="00B51DDF" w:rsidP="00ED2E50">
      <w:pPr>
        <w:numPr>
          <w:ilvl w:val="0"/>
          <w:numId w:val="5"/>
        </w:numPr>
        <w:rPr>
          <w:rFonts w:ascii="Arial" w:hAnsi="Arial"/>
          <w:sz w:val="18"/>
          <w:szCs w:val="18"/>
        </w:rPr>
      </w:pPr>
      <w:r>
        <w:rPr>
          <w:rFonts w:ascii="Arial" w:hAnsi="Arial"/>
          <w:sz w:val="18"/>
          <w:szCs w:val="18"/>
        </w:rPr>
        <w:t>Les demandes de renseignements sont à formuler lors du passage d</w:t>
      </w:r>
      <w:r w:rsidR="0007108E">
        <w:rPr>
          <w:rFonts w:ascii="Arial" w:hAnsi="Arial"/>
          <w:sz w:val="18"/>
          <w:szCs w:val="18"/>
        </w:rPr>
        <w:t>e l’Agent des Forêts</w:t>
      </w:r>
      <w:r>
        <w:rPr>
          <w:rFonts w:ascii="Arial" w:hAnsi="Arial"/>
          <w:sz w:val="18"/>
          <w:szCs w:val="18"/>
        </w:rPr>
        <w:t>, à l’exclusion de toute visite à domicile, sauf pour motif grave ou urgent.</w:t>
      </w:r>
      <w:r>
        <w:rPr>
          <w:rFonts w:ascii="Arial" w:hAnsi="Arial"/>
          <w:sz w:val="18"/>
          <w:szCs w:val="18"/>
        </w:rPr>
        <w:br/>
      </w:r>
    </w:p>
    <w:p w14:paraId="74D2230F" w14:textId="7C151334" w:rsidR="00723295" w:rsidRDefault="00723295" w:rsidP="00723295">
      <w:pPr>
        <w:pStyle w:val="En-tte"/>
        <w:numPr>
          <w:ilvl w:val="0"/>
          <w:numId w:val="5"/>
        </w:numPr>
        <w:tabs>
          <w:tab w:val="clear" w:pos="4536"/>
          <w:tab w:val="clear" w:pos="9072"/>
        </w:tabs>
        <w:jc w:val="both"/>
        <w:rPr>
          <w:rFonts w:ascii="Arial" w:hAnsi="Arial"/>
          <w:sz w:val="18"/>
          <w:szCs w:val="18"/>
        </w:rPr>
      </w:pPr>
      <w:r>
        <w:rPr>
          <w:rFonts w:ascii="Arial" w:hAnsi="Arial"/>
          <w:sz w:val="18"/>
          <w:szCs w:val="18"/>
        </w:rPr>
        <w:t>Avant le départ, tout le camp sera parfaitement nettoyé</w:t>
      </w:r>
      <w:r w:rsidR="0007108E">
        <w:rPr>
          <w:rFonts w:ascii="Arial" w:hAnsi="Arial"/>
          <w:sz w:val="18"/>
          <w:szCs w:val="18"/>
        </w:rPr>
        <w:t>. S</w:t>
      </w:r>
      <w:r w:rsidR="00946EF0">
        <w:rPr>
          <w:rFonts w:ascii="Arial" w:hAnsi="Arial"/>
          <w:sz w:val="18"/>
          <w:szCs w:val="18"/>
        </w:rPr>
        <w:t xml:space="preserve">’il n’était pas satisfait </w:t>
      </w:r>
      <w:r w:rsidR="00946EF0">
        <w:rPr>
          <w:rFonts w:ascii="Arial" w:hAnsi="Arial"/>
          <w:sz w:val="18"/>
          <w:szCs w:val="18"/>
          <w:lang w:val="fr-BE"/>
        </w:rPr>
        <w:t>à</w:t>
      </w:r>
      <w:r w:rsidRPr="00723295">
        <w:rPr>
          <w:rFonts w:ascii="Arial" w:hAnsi="Arial"/>
          <w:sz w:val="18"/>
          <w:szCs w:val="18"/>
        </w:rPr>
        <w:t xml:space="preserve"> cette prescription à la fin du camp, le D.N.F fera effectuer ces travaux aux frais d</w:t>
      </w:r>
      <w:r w:rsidR="009C54BD">
        <w:rPr>
          <w:rFonts w:ascii="Arial" w:hAnsi="Arial"/>
          <w:sz w:val="18"/>
          <w:szCs w:val="18"/>
          <w:lang w:val="fr-BE"/>
        </w:rPr>
        <w:t>u</w:t>
      </w:r>
      <w:r w:rsidRPr="00723295">
        <w:rPr>
          <w:rFonts w:ascii="Arial" w:hAnsi="Arial"/>
          <w:sz w:val="18"/>
          <w:szCs w:val="18"/>
        </w:rPr>
        <w:t xml:space="preserve"> groupement. </w:t>
      </w:r>
      <w:r w:rsidR="00946EF0">
        <w:rPr>
          <w:rFonts w:ascii="Arial" w:hAnsi="Arial"/>
          <w:sz w:val="18"/>
          <w:szCs w:val="18"/>
          <w:lang w:val="fr-BE"/>
        </w:rPr>
        <w:t xml:space="preserve">Avant son installation, le groupement remettra une caution à l’Agent des Forêts.  Cette caution, sous forme d’argent liquide, s’élèvera à </w:t>
      </w:r>
      <w:r w:rsidR="00D775AC">
        <w:rPr>
          <w:rFonts w:ascii="Arial" w:hAnsi="Arial"/>
          <w:sz w:val="18"/>
          <w:szCs w:val="18"/>
          <w:lang w:val="fr-BE"/>
        </w:rPr>
        <w:t>dix</w:t>
      </w:r>
      <w:r w:rsidR="00946EF0">
        <w:rPr>
          <w:rFonts w:ascii="Arial" w:hAnsi="Arial"/>
          <w:sz w:val="18"/>
          <w:szCs w:val="18"/>
          <w:lang w:val="fr-BE"/>
        </w:rPr>
        <w:t xml:space="preserve"> euros (</w:t>
      </w:r>
      <w:r w:rsidR="00D775AC">
        <w:rPr>
          <w:rFonts w:ascii="Arial" w:hAnsi="Arial"/>
          <w:sz w:val="18"/>
          <w:szCs w:val="18"/>
          <w:lang w:val="fr-BE"/>
        </w:rPr>
        <w:t>10</w:t>
      </w:r>
      <w:r w:rsidR="000D1B22">
        <w:rPr>
          <w:rFonts w:ascii="Arial" w:hAnsi="Arial"/>
          <w:sz w:val="18"/>
          <w:szCs w:val="18"/>
          <w:lang w:val="fr-BE"/>
        </w:rPr>
        <w:t xml:space="preserve"> </w:t>
      </w:r>
      <w:r w:rsidR="00946EF0">
        <w:rPr>
          <w:rFonts w:ascii="Arial" w:hAnsi="Arial"/>
          <w:sz w:val="18"/>
          <w:szCs w:val="18"/>
          <w:lang w:val="fr-BE"/>
        </w:rPr>
        <w:t>euros) par campeur, avec un minimum de cent vingt-cinq euros (125 euros).  Elle sera restituée à la fin du camp sur production d’un certificat complété par l’Agent des Forêts constatant l’absence de tout dommage.  Cet état de sortie devra être daté et signé pour accord</w:t>
      </w:r>
      <w:r w:rsidR="00636708">
        <w:rPr>
          <w:rFonts w:ascii="Arial" w:hAnsi="Arial"/>
          <w:sz w:val="18"/>
          <w:szCs w:val="18"/>
          <w:lang w:val="fr-BE"/>
        </w:rPr>
        <w:t xml:space="preserve"> en deux exemplaires.</w:t>
      </w:r>
    </w:p>
    <w:p w14:paraId="3C97FF32" w14:textId="77777777" w:rsidR="00723295" w:rsidRDefault="00723295" w:rsidP="00723295">
      <w:pPr>
        <w:pStyle w:val="En-tte"/>
        <w:tabs>
          <w:tab w:val="clear" w:pos="4536"/>
          <w:tab w:val="clear" w:pos="9072"/>
        </w:tabs>
        <w:ind w:left="720"/>
        <w:jc w:val="both"/>
        <w:rPr>
          <w:rFonts w:ascii="Arial" w:hAnsi="Arial"/>
          <w:sz w:val="18"/>
          <w:szCs w:val="18"/>
        </w:rPr>
      </w:pPr>
      <w:r>
        <w:rPr>
          <w:rFonts w:ascii="Arial" w:hAnsi="Arial"/>
          <w:sz w:val="18"/>
          <w:szCs w:val="18"/>
        </w:rPr>
        <w:t>L</w:t>
      </w:r>
      <w:r w:rsidR="00E64EA6">
        <w:rPr>
          <w:rFonts w:ascii="Arial" w:hAnsi="Arial"/>
          <w:sz w:val="18"/>
          <w:szCs w:val="18"/>
        </w:rPr>
        <w:t>’Agent des Forêts</w:t>
      </w:r>
      <w:r w:rsidR="00B51DDF" w:rsidRPr="00723295">
        <w:rPr>
          <w:rFonts w:ascii="Arial" w:hAnsi="Arial"/>
          <w:sz w:val="18"/>
          <w:szCs w:val="18"/>
        </w:rPr>
        <w:t xml:space="preserve"> sera prévenu de l’heure de départ au moins 48 heures à l’avance.</w:t>
      </w:r>
    </w:p>
    <w:p w14:paraId="2E25E7AC" w14:textId="77777777" w:rsidR="00015BE0" w:rsidRPr="00015BE0" w:rsidRDefault="00015BE0" w:rsidP="00723295">
      <w:pPr>
        <w:pStyle w:val="En-tte"/>
        <w:tabs>
          <w:tab w:val="clear" w:pos="4536"/>
          <w:tab w:val="clear" w:pos="9072"/>
        </w:tabs>
        <w:ind w:left="720"/>
        <w:jc w:val="both"/>
        <w:rPr>
          <w:rFonts w:ascii="Arial" w:hAnsi="Arial"/>
          <w:sz w:val="18"/>
          <w:szCs w:val="18"/>
          <w:lang w:val="fr-BE"/>
        </w:rPr>
      </w:pPr>
      <w:r>
        <w:rPr>
          <w:rFonts w:ascii="Arial" w:hAnsi="Arial"/>
          <w:sz w:val="18"/>
          <w:szCs w:val="18"/>
          <w:lang w:val="fr-BE"/>
        </w:rPr>
        <w:t>Les états des lieux avant et après camp seront toujours réalisé</w:t>
      </w:r>
      <w:r w:rsidR="009C54BD">
        <w:rPr>
          <w:rFonts w:ascii="Arial" w:hAnsi="Arial"/>
          <w:sz w:val="18"/>
          <w:szCs w:val="18"/>
          <w:lang w:val="fr-BE"/>
        </w:rPr>
        <w:t>s</w:t>
      </w:r>
      <w:r>
        <w:rPr>
          <w:rFonts w:ascii="Arial" w:hAnsi="Arial"/>
          <w:sz w:val="18"/>
          <w:szCs w:val="18"/>
          <w:lang w:val="fr-BE"/>
        </w:rPr>
        <w:t xml:space="preserve"> en semaine entre 7h30 et 18h30 même si le camp ne commence que le weekend. </w:t>
      </w:r>
    </w:p>
    <w:p w14:paraId="7F358866" w14:textId="77777777" w:rsidR="00723295" w:rsidRPr="00723295" w:rsidRDefault="00723295" w:rsidP="00723295">
      <w:pPr>
        <w:pStyle w:val="En-tte"/>
        <w:tabs>
          <w:tab w:val="clear" w:pos="4536"/>
          <w:tab w:val="clear" w:pos="9072"/>
        </w:tabs>
        <w:ind w:left="708"/>
        <w:jc w:val="both"/>
        <w:rPr>
          <w:rFonts w:ascii="Arial" w:hAnsi="Arial"/>
          <w:sz w:val="18"/>
          <w:szCs w:val="18"/>
        </w:rPr>
      </w:pPr>
      <w:r>
        <w:rPr>
          <w:rFonts w:ascii="Arial" w:hAnsi="Arial"/>
          <w:sz w:val="18"/>
          <w:szCs w:val="18"/>
        </w:rPr>
        <w:t>L</w:t>
      </w:r>
      <w:r w:rsidRPr="00723295">
        <w:rPr>
          <w:rFonts w:ascii="Arial" w:hAnsi="Arial"/>
          <w:sz w:val="18"/>
          <w:szCs w:val="18"/>
        </w:rPr>
        <w:t xml:space="preserve">es campeurs seront responsables des dommages ou délits qui pourraient être occasionnés ou commis dans les bois, dans un rayon de deux cents mètres du camp, à moins qu’ils n’en fassent connaître les </w:t>
      </w:r>
      <w:r w:rsidR="00946EF0">
        <w:rPr>
          <w:rFonts w:ascii="Arial" w:hAnsi="Arial"/>
          <w:sz w:val="18"/>
          <w:szCs w:val="18"/>
        </w:rPr>
        <w:t>auteurs responsables, ou qu’il</w:t>
      </w:r>
      <w:r w:rsidRPr="00723295">
        <w:rPr>
          <w:rFonts w:ascii="Arial" w:hAnsi="Arial"/>
          <w:sz w:val="18"/>
          <w:szCs w:val="18"/>
        </w:rPr>
        <w:t xml:space="preserve"> soit nettement établi que les faits leur sont étrangers et qu’ils ont fait toute diligence pour connaître les auteurs.</w:t>
      </w:r>
    </w:p>
    <w:p w14:paraId="43BEA5DE" w14:textId="77777777" w:rsidR="00B51DDF" w:rsidRDefault="00B51DDF" w:rsidP="00723295">
      <w:pPr>
        <w:ind w:left="720"/>
        <w:rPr>
          <w:rFonts w:ascii="Arial" w:hAnsi="Arial"/>
          <w:sz w:val="18"/>
          <w:szCs w:val="18"/>
        </w:rPr>
      </w:pPr>
    </w:p>
    <w:p w14:paraId="03EE1663" w14:textId="3F2C6544" w:rsidR="00CC4B94" w:rsidRPr="003B6878" w:rsidRDefault="00B51DDF" w:rsidP="00CC4B94">
      <w:pPr>
        <w:numPr>
          <w:ilvl w:val="0"/>
          <w:numId w:val="5"/>
        </w:numPr>
        <w:rPr>
          <w:rFonts w:ascii="Arial" w:hAnsi="Arial"/>
          <w:sz w:val="18"/>
          <w:szCs w:val="18"/>
        </w:rPr>
      </w:pPr>
      <w:r w:rsidRPr="003B6878">
        <w:rPr>
          <w:rFonts w:ascii="Arial" w:hAnsi="Arial"/>
          <w:sz w:val="18"/>
          <w:szCs w:val="18"/>
        </w:rPr>
        <w:lastRenderedPageBreak/>
        <w:t xml:space="preserve">Les véhicules ou remorques, y compris ceux des visiteurs, stationneront obligatoirement sur le parking P1 autocars (grand parking du Fourneau Saint-Michel) </w:t>
      </w:r>
      <w:r w:rsidRPr="003B6878">
        <w:rPr>
          <w:rFonts w:ascii="Arial" w:hAnsi="Arial"/>
          <w:b/>
          <w:sz w:val="18"/>
          <w:szCs w:val="18"/>
        </w:rPr>
        <w:t>côté voirie</w:t>
      </w:r>
      <w:r w:rsidR="009C54BD">
        <w:rPr>
          <w:rFonts w:ascii="Arial" w:hAnsi="Arial"/>
          <w:sz w:val="18"/>
          <w:szCs w:val="18"/>
        </w:rPr>
        <w:t>.</w:t>
      </w:r>
      <w:r w:rsidR="00CE51FB" w:rsidRPr="003B6878">
        <w:rPr>
          <w:rFonts w:ascii="Arial" w:hAnsi="Arial"/>
          <w:sz w:val="18"/>
          <w:szCs w:val="18"/>
        </w:rPr>
        <w:t xml:space="preserve">  </w:t>
      </w:r>
      <w:r w:rsidR="00CE51FB" w:rsidRPr="003B6878">
        <w:rPr>
          <w:rFonts w:ascii="Arial" w:hAnsi="Arial"/>
          <w:sz w:val="18"/>
          <w:szCs w:val="18"/>
          <w:u w:val="single"/>
        </w:rPr>
        <w:t>Un</w:t>
      </w:r>
      <w:r w:rsidR="00CE51FB" w:rsidRPr="003B6878">
        <w:rPr>
          <w:rFonts w:ascii="Arial" w:hAnsi="Arial"/>
          <w:sz w:val="18"/>
          <w:szCs w:val="18"/>
        </w:rPr>
        <w:t xml:space="preserve"> seul véhicule est autorisé à stationner à proximité de chaque endroit de camp, sur indication d</w:t>
      </w:r>
      <w:r w:rsidR="00E64EA6" w:rsidRPr="003B6878">
        <w:rPr>
          <w:rFonts w:ascii="Arial" w:hAnsi="Arial"/>
          <w:sz w:val="18"/>
          <w:szCs w:val="18"/>
        </w:rPr>
        <w:t>e l’Agent des Forêts</w:t>
      </w:r>
      <w:r w:rsidR="00CE51FB" w:rsidRPr="003B6878">
        <w:rPr>
          <w:rFonts w:ascii="Arial" w:hAnsi="Arial"/>
          <w:sz w:val="18"/>
          <w:szCs w:val="18"/>
        </w:rPr>
        <w:t>.</w:t>
      </w:r>
      <w:r w:rsidRPr="003B6878">
        <w:rPr>
          <w:rFonts w:ascii="Arial" w:hAnsi="Arial"/>
          <w:sz w:val="18"/>
          <w:szCs w:val="18"/>
        </w:rPr>
        <w:br/>
      </w:r>
      <w:r w:rsidRPr="003B6878">
        <w:rPr>
          <w:rFonts w:ascii="Arial" w:hAnsi="Arial"/>
          <w:b/>
          <w:sz w:val="18"/>
          <w:szCs w:val="18"/>
        </w:rPr>
        <w:t xml:space="preserve">La circulation jusqu’aux parkings se fera à maximum </w:t>
      </w:r>
      <w:r w:rsidR="00723295" w:rsidRPr="003B6878">
        <w:rPr>
          <w:rFonts w:ascii="Arial" w:hAnsi="Arial"/>
          <w:b/>
          <w:sz w:val="18"/>
          <w:szCs w:val="18"/>
        </w:rPr>
        <w:t>15</w:t>
      </w:r>
      <w:r w:rsidRPr="003B6878">
        <w:rPr>
          <w:rFonts w:ascii="Arial" w:hAnsi="Arial"/>
          <w:b/>
          <w:sz w:val="18"/>
          <w:szCs w:val="18"/>
        </w:rPr>
        <w:t xml:space="preserve"> km/h</w:t>
      </w:r>
      <w:r w:rsidR="009C54BD">
        <w:rPr>
          <w:rFonts w:ascii="Arial" w:hAnsi="Arial"/>
          <w:b/>
          <w:sz w:val="18"/>
          <w:szCs w:val="18"/>
        </w:rPr>
        <w:t xml:space="preserve"> en respectant les autres usager</w:t>
      </w:r>
      <w:r w:rsidR="00A80B12">
        <w:rPr>
          <w:rFonts w:ascii="Arial" w:hAnsi="Arial"/>
          <w:b/>
          <w:sz w:val="18"/>
          <w:szCs w:val="18"/>
        </w:rPr>
        <w:t>s</w:t>
      </w:r>
      <w:r w:rsidR="009C54BD">
        <w:rPr>
          <w:rFonts w:ascii="Arial" w:hAnsi="Arial"/>
          <w:b/>
          <w:sz w:val="18"/>
          <w:szCs w:val="18"/>
        </w:rPr>
        <w:t xml:space="preserve"> de la forêt et en donnant toujours priorité absolue aux usagers faibles (piétons et cyclistes) </w:t>
      </w:r>
      <w:r w:rsidRPr="003B6878">
        <w:rPr>
          <w:rFonts w:ascii="Arial" w:hAnsi="Arial"/>
          <w:b/>
          <w:sz w:val="18"/>
          <w:szCs w:val="18"/>
        </w:rPr>
        <w:br/>
      </w:r>
    </w:p>
    <w:p w14:paraId="5FDD742F" w14:textId="09D04EF4" w:rsidR="00B51DDF" w:rsidRDefault="009C54BD" w:rsidP="00ED2E50">
      <w:pPr>
        <w:numPr>
          <w:ilvl w:val="0"/>
          <w:numId w:val="5"/>
        </w:numPr>
        <w:rPr>
          <w:rFonts w:ascii="Arial" w:hAnsi="Arial"/>
          <w:sz w:val="18"/>
          <w:szCs w:val="18"/>
        </w:rPr>
      </w:pPr>
      <w:r>
        <w:rPr>
          <w:rFonts w:ascii="Arial" w:hAnsi="Arial"/>
          <w:sz w:val="18"/>
          <w:szCs w:val="18"/>
        </w:rPr>
        <w:t>La p</w:t>
      </w:r>
      <w:r w:rsidR="00B51DDF" w:rsidRPr="00B51DDF">
        <w:rPr>
          <w:rFonts w:ascii="Arial" w:hAnsi="Arial"/>
          <w:sz w:val="18"/>
          <w:szCs w:val="18"/>
        </w:rPr>
        <w:t>réservation</w:t>
      </w:r>
      <w:r w:rsidR="00B51DDF">
        <w:rPr>
          <w:rFonts w:ascii="Arial" w:hAnsi="Arial"/>
          <w:sz w:val="18"/>
          <w:szCs w:val="18"/>
        </w:rPr>
        <w:t xml:space="preserve"> de la quiétude des lieux </w:t>
      </w:r>
      <w:r>
        <w:rPr>
          <w:rFonts w:ascii="Arial" w:hAnsi="Arial"/>
          <w:sz w:val="18"/>
          <w:szCs w:val="18"/>
        </w:rPr>
        <w:t>est impérative :</w:t>
      </w:r>
      <w:r w:rsidR="00B51DDF">
        <w:rPr>
          <w:rFonts w:ascii="Arial" w:hAnsi="Arial"/>
          <w:sz w:val="18"/>
          <w:szCs w:val="18"/>
        </w:rPr>
        <w:t xml:space="preserve"> </w:t>
      </w:r>
      <w:r w:rsidR="00B51DDF" w:rsidRPr="00015BE0">
        <w:rPr>
          <w:rFonts w:ascii="Arial" w:hAnsi="Arial"/>
          <w:b/>
          <w:bCs/>
          <w:sz w:val="18"/>
          <w:szCs w:val="18"/>
        </w:rPr>
        <w:t xml:space="preserve">l’utilisation de musique amplifiée </w:t>
      </w:r>
      <w:r w:rsidR="00015BE0" w:rsidRPr="00015BE0">
        <w:rPr>
          <w:rFonts w:ascii="Arial" w:hAnsi="Arial"/>
          <w:b/>
          <w:bCs/>
          <w:sz w:val="18"/>
          <w:szCs w:val="18"/>
        </w:rPr>
        <w:t xml:space="preserve">à volume élevé </w:t>
      </w:r>
      <w:r w:rsidR="00B51DDF" w:rsidRPr="00015BE0">
        <w:rPr>
          <w:rFonts w:ascii="Arial" w:hAnsi="Arial"/>
          <w:b/>
          <w:bCs/>
          <w:sz w:val="18"/>
          <w:szCs w:val="18"/>
        </w:rPr>
        <w:t xml:space="preserve">est </w:t>
      </w:r>
      <w:r>
        <w:rPr>
          <w:rFonts w:ascii="Arial" w:hAnsi="Arial"/>
          <w:b/>
          <w:bCs/>
          <w:sz w:val="18"/>
          <w:szCs w:val="18"/>
        </w:rPr>
        <w:t xml:space="preserve">totalement </w:t>
      </w:r>
      <w:r w:rsidR="00B51DDF" w:rsidRPr="00015BE0">
        <w:rPr>
          <w:rFonts w:ascii="Arial" w:hAnsi="Arial"/>
          <w:b/>
          <w:bCs/>
          <w:sz w:val="18"/>
          <w:szCs w:val="18"/>
        </w:rPr>
        <w:t>interdite</w:t>
      </w:r>
      <w:r>
        <w:rPr>
          <w:rFonts w:ascii="Arial" w:hAnsi="Arial"/>
          <w:sz w:val="18"/>
          <w:szCs w:val="18"/>
        </w:rPr>
        <w:t xml:space="preserve"> ainsi que tout instrument pouvant troubler le calme de la vallée</w:t>
      </w:r>
      <w:r w:rsidR="00636708">
        <w:rPr>
          <w:rFonts w:ascii="Arial" w:hAnsi="Arial"/>
          <w:sz w:val="18"/>
          <w:szCs w:val="18"/>
        </w:rPr>
        <w:t>.</w:t>
      </w:r>
      <w:r w:rsidR="00B51DDF">
        <w:rPr>
          <w:rFonts w:ascii="Arial" w:hAnsi="Arial"/>
          <w:sz w:val="18"/>
          <w:szCs w:val="18"/>
        </w:rPr>
        <w:br/>
      </w:r>
      <w:r>
        <w:rPr>
          <w:rFonts w:ascii="Arial" w:hAnsi="Arial"/>
          <w:sz w:val="18"/>
          <w:szCs w:val="18"/>
        </w:rPr>
        <w:t>Le r</w:t>
      </w:r>
      <w:r w:rsidR="00B51DDF">
        <w:rPr>
          <w:rFonts w:ascii="Arial" w:hAnsi="Arial"/>
          <w:sz w:val="18"/>
          <w:szCs w:val="18"/>
        </w:rPr>
        <w:t>espect des autres utilisateurs de la forêt et du Domaine des Musées provinciaux</w:t>
      </w:r>
      <w:r>
        <w:rPr>
          <w:rFonts w:ascii="Arial" w:hAnsi="Arial"/>
          <w:sz w:val="18"/>
          <w:szCs w:val="18"/>
        </w:rPr>
        <w:t xml:space="preserve"> est primordial</w:t>
      </w:r>
      <w:r w:rsidR="00B51DDF">
        <w:rPr>
          <w:rFonts w:ascii="Arial" w:hAnsi="Arial"/>
          <w:sz w:val="18"/>
          <w:szCs w:val="18"/>
        </w:rPr>
        <w:t>.</w:t>
      </w:r>
      <w:r w:rsidR="00805077">
        <w:rPr>
          <w:rFonts w:ascii="Arial" w:hAnsi="Arial"/>
          <w:sz w:val="18"/>
          <w:szCs w:val="18"/>
        </w:rPr>
        <w:t xml:space="preserve"> </w:t>
      </w:r>
      <w:r w:rsidR="00805077" w:rsidRPr="00015BE0">
        <w:rPr>
          <w:rFonts w:ascii="Arial" w:hAnsi="Arial"/>
          <w:b/>
          <w:bCs/>
          <w:sz w:val="18"/>
          <w:szCs w:val="18"/>
        </w:rPr>
        <w:t>Les règles de la bienséance et de la morale devront être strictement respectées</w:t>
      </w:r>
      <w:r w:rsidR="00805077" w:rsidRPr="00805077">
        <w:rPr>
          <w:rFonts w:ascii="Arial" w:hAnsi="Arial"/>
          <w:sz w:val="18"/>
          <w:szCs w:val="18"/>
        </w:rPr>
        <w:t xml:space="preserve"> : tenue</w:t>
      </w:r>
      <w:r w:rsidR="00805077">
        <w:rPr>
          <w:rFonts w:ascii="Arial" w:hAnsi="Arial"/>
          <w:sz w:val="18"/>
          <w:szCs w:val="18"/>
        </w:rPr>
        <w:t xml:space="preserve">, </w:t>
      </w:r>
      <w:r w:rsidR="00805077" w:rsidRPr="00805077">
        <w:rPr>
          <w:rFonts w:ascii="Arial" w:hAnsi="Arial"/>
          <w:sz w:val="18"/>
          <w:szCs w:val="18"/>
        </w:rPr>
        <w:t>attitude, comportement (éviter cris, vacarme et indiscipline).</w:t>
      </w:r>
      <w:r w:rsidR="00805077">
        <w:rPr>
          <w:rFonts w:ascii="Arial" w:hAnsi="Arial"/>
          <w:sz w:val="18"/>
          <w:szCs w:val="18"/>
        </w:rPr>
        <w:t xml:space="preserve"> </w:t>
      </w:r>
      <w:r w:rsidR="00805077" w:rsidRPr="00015BE0">
        <w:rPr>
          <w:rFonts w:ascii="Arial" w:hAnsi="Arial"/>
          <w:b/>
          <w:bCs/>
          <w:sz w:val="18"/>
          <w:szCs w:val="18"/>
        </w:rPr>
        <w:t xml:space="preserve">La consommation d’alcool </w:t>
      </w:r>
      <w:r w:rsidR="00E64EA6" w:rsidRPr="00015BE0">
        <w:rPr>
          <w:rFonts w:ascii="Arial" w:hAnsi="Arial"/>
          <w:b/>
          <w:bCs/>
          <w:sz w:val="18"/>
          <w:szCs w:val="18"/>
        </w:rPr>
        <w:t>est</w:t>
      </w:r>
      <w:r w:rsidR="00805077" w:rsidRPr="00015BE0">
        <w:rPr>
          <w:rFonts w:ascii="Arial" w:hAnsi="Arial"/>
          <w:b/>
          <w:bCs/>
          <w:sz w:val="18"/>
          <w:szCs w:val="18"/>
        </w:rPr>
        <w:t xml:space="preserve"> interdite</w:t>
      </w:r>
      <w:r w:rsidR="00E64EA6" w:rsidRPr="00015BE0">
        <w:rPr>
          <w:rFonts w:ascii="Arial" w:hAnsi="Arial"/>
          <w:b/>
          <w:bCs/>
          <w:sz w:val="18"/>
          <w:szCs w:val="18"/>
        </w:rPr>
        <w:t xml:space="preserve"> sur le camp</w:t>
      </w:r>
      <w:r w:rsidR="00E64EA6">
        <w:rPr>
          <w:rFonts w:ascii="Arial" w:hAnsi="Arial"/>
          <w:sz w:val="18"/>
          <w:szCs w:val="18"/>
        </w:rPr>
        <w:t xml:space="preserve"> (tolérance </w:t>
      </w:r>
      <w:r w:rsidR="00015BE0">
        <w:rPr>
          <w:rFonts w:ascii="Arial" w:hAnsi="Arial"/>
          <w:sz w:val="18"/>
          <w:szCs w:val="18"/>
        </w:rPr>
        <w:t xml:space="preserve">possible </w:t>
      </w:r>
      <w:r w:rsidR="00E64EA6">
        <w:rPr>
          <w:rFonts w:ascii="Arial" w:hAnsi="Arial"/>
          <w:sz w:val="18"/>
          <w:szCs w:val="18"/>
        </w:rPr>
        <w:t>pour les personnes majeures sous la responsabilité du chef de camp</w:t>
      </w:r>
      <w:r w:rsidR="009D0262">
        <w:rPr>
          <w:rFonts w:ascii="Arial" w:hAnsi="Arial"/>
          <w:sz w:val="18"/>
          <w:szCs w:val="18"/>
        </w:rPr>
        <w:t>)</w:t>
      </w:r>
      <w:r w:rsidR="00E64EA6">
        <w:rPr>
          <w:rFonts w:ascii="Arial" w:hAnsi="Arial"/>
          <w:sz w:val="18"/>
          <w:szCs w:val="18"/>
        </w:rPr>
        <w:t>. En cas de problème constaté par l’Agent des Forêts, après un premier avertissement, le camp sera</w:t>
      </w:r>
      <w:r w:rsidR="009D0262">
        <w:rPr>
          <w:rFonts w:ascii="Arial" w:hAnsi="Arial"/>
          <w:sz w:val="18"/>
          <w:szCs w:val="18"/>
        </w:rPr>
        <w:t xml:space="preserve"> évacué</w:t>
      </w:r>
      <w:r w:rsidR="00E64EA6">
        <w:rPr>
          <w:rFonts w:ascii="Arial" w:hAnsi="Arial"/>
          <w:sz w:val="18"/>
          <w:szCs w:val="18"/>
        </w:rPr>
        <w:t>.</w:t>
      </w:r>
      <w:r w:rsidR="00B51DDF" w:rsidRPr="00805077">
        <w:rPr>
          <w:rFonts w:ascii="Arial" w:hAnsi="Arial"/>
          <w:sz w:val="18"/>
          <w:szCs w:val="18"/>
        </w:rPr>
        <w:br/>
      </w:r>
      <w:r w:rsidR="00B51DDF" w:rsidRPr="00015BE0">
        <w:rPr>
          <w:rFonts w:ascii="Arial" w:hAnsi="Arial"/>
          <w:b/>
          <w:bCs/>
          <w:sz w:val="18"/>
          <w:szCs w:val="18"/>
        </w:rPr>
        <w:t>La présence de chiens est interdite sur l’emplacement des camps</w:t>
      </w:r>
      <w:r w:rsidR="00B51DDF">
        <w:rPr>
          <w:rFonts w:ascii="Arial" w:hAnsi="Arial"/>
          <w:sz w:val="18"/>
          <w:szCs w:val="18"/>
        </w:rPr>
        <w:t>.</w:t>
      </w:r>
    </w:p>
    <w:p w14:paraId="4DBF0CF5" w14:textId="77777777" w:rsidR="00805077" w:rsidRDefault="00805077" w:rsidP="00805077">
      <w:pPr>
        <w:ind w:left="720"/>
        <w:rPr>
          <w:rFonts w:ascii="Arial" w:hAnsi="Arial"/>
          <w:sz w:val="18"/>
          <w:szCs w:val="18"/>
        </w:rPr>
      </w:pPr>
    </w:p>
    <w:p w14:paraId="356103B2" w14:textId="77777777" w:rsidR="00805077" w:rsidRPr="00805077" w:rsidRDefault="00805077" w:rsidP="00805077">
      <w:pPr>
        <w:pStyle w:val="En-tte"/>
        <w:numPr>
          <w:ilvl w:val="0"/>
          <w:numId w:val="5"/>
        </w:numPr>
        <w:tabs>
          <w:tab w:val="clear" w:pos="4536"/>
          <w:tab w:val="clear" w:pos="9072"/>
        </w:tabs>
        <w:jc w:val="both"/>
        <w:rPr>
          <w:rFonts w:ascii="Arial" w:hAnsi="Arial"/>
          <w:sz w:val="18"/>
          <w:szCs w:val="18"/>
        </w:rPr>
      </w:pPr>
      <w:r w:rsidRPr="00805077">
        <w:rPr>
          <w:rFonts w:ascii="Arial" w:hAnsi="Arial"/>
          <w:sz w:val="18"/>
          <w:szCs w:val="18"/>
        </w:rPr>
        <w:t>Une personne majeure devra se déclarer</w:t>
      </w:r>
      <w:r>
        <w:rPr>
          <w:rFonts w:ascii="Arial" w:hAnsi="Arial"/>
          <w:sz w:val="18"/>
          <w:szCs w:val="18"/>
        </w:rPr>
        <w:t xml:space="preserve"> auprès de</w:t>
      </w:r>
      <w:r w:rsidRPr="00805077">
        <w:rPr>
          <w:rFonts w:ascii="Arial" w:hAnsi="Arial"/>
          <w:sz w:val="18"/>
          <w:szCs w:val="18"/>
        </w:rPr>
        <w:t xml:space="preserve"> l’Agent des Forêts, par écrit et deux jours au moins avant l’occupation du camp, </w:t>
      </w:r>
      <w:r w:rsidR="009D0262">
        <w:rPr>
          <w:rFonts w:ascii="Arial" w:hAnsi="Arial"/>
          <w:sz w:val="18"/>
          <w:szCs w:val="18"/>
          <w:lang w:val="fr-BE"/>
        </w:rPr>
        <w:t xml:space="preserve">en tant que </w:t>
      </w:r>
      <w:r w:rsidRPr="00805077">
        <w:rPr>
          <w:rFonts w:ascii="Arial" w:hAnsi="Arial"/>
          <w:sz w:val="18"/>
          <w:szCs w:val="18"/>
        </w:rPr>
        <w:t>responsable pour tout le groupement. Elle devra en outre présenter ses papiers d’identité et laisser ses coordonnées téléphoniques (Gsm).</w:t>
      </w:r>
    </w:p>
    <w:p w14:paraId="65D7A4B2" w14:textId="77777777" w:rsidR="00805077" w:rsidRPr="00805077" w:rsidRDefault="00805077" w:rsidP="00805077">
      <w:pPr>
        <w:pStyle w:val="En-tte"/>
        <w:tabs>
          <w:tab w:val="clear" w:pos="4536"/>
          <w:tab w:val="clear" w:pos="9072"/>
        </w:tabs>
        <w:jc w:val="both"/>
        <w:rPr>
          <w:rFonts w:ascii="Arial" w:hAnsi="Arial"/>
          <w:sz w:val="18"/>
          <w:szCs w:val="18"/>
        </w:rPr>
      </w:pPr>
    </w:p>
    <w:p w14:paraId="1CD6231F" w14:textId="77777777" w:rsidR="00805077" w:rsidRPr="00805077" w:rsidRDefault="00805077" w:rsidP="00805077">
      <w:pPr>
        <w:pStyle w:val="En-tte"/>
        <w:numPr>
          <w:ilvl w:val="0"/>
          <w:numId w:val="5"/>
        </w:numPr>
        <w:tabs>
          <w:tab w:val="clear" w:pos="4536"/>
          <w:tab w:val="clear" w:pos="9072"/>
        </w:tabs>
        <w:jc w:val="both"/>
        <w:rPr>
          <w:rFonts w:ascii="Arial" w:hAnsi="Arial"/>
          <w:sz w:val="18"/>
          <w:szCs w:val="18"/>
        </w:rPr>
      </w:pPr>
      <w:r w:rsidRPr="00805077">
        <w:rPr>
          <w:rFonts w:ascii="Arial" w:hAnsi="Arial"/>
          <w:sz w:val="18"/>
          <w:szCs w:val="18"/>
        </w:rPr>
        <w:t>L’autorisation est donnée à titre précaire</w:t>
      </w:r>
      <w:r>
        <w:rPr>
          <w:rFonts w:ascii="Arial" w:hAnsi="Arial"/>
          <w:sz w:val="18"/>
          <w:szCs w:val="18"/>
        </w:rPr>
        <w:t>. E</w:t>
      </w:r>
      <w:r w:rsidRPr="00805077">
        <w:rPr>
          <w:rFonts w:ascii="Arial" w:hAnsi="Arial"/>
          <w:sz w:val="18"/>
          <w:szCs w:val="18"/>
        </w:rPr>
        <w:t xml:space="preserve">n cas d’abus, elle pourra être retirée sans préavis et sans qu’il </w:t>
      </w:r>
      <w:r w:rsidR="00D63113">
        <w:rPr>
          <w:rFonts w:ascii="Arial" w:hAnsi="Arial"/>
          <w:sz w:val="18"/>
          <w:szCs w:val="18"/>
          <w:lang w:val="fr-BE"/>
        </w:rPr>
        <w:t xml:space="preserve">y </w:t>
      </w:r>
      <w:r w:rsidRPr="00805077">
        <w:rPr>
          <w:rFonts w:ascii="Arial" w:hAnsi="Arial"/>
          <w:sz w:val="18"/>
          <w:szCs w:val="18"/>
        </w:rPr>
        <w:t xml:space="preserve">ait lieu pour le personnel forestier de motiver sa décision. Elle sera retirée notamment si l’un des campeurs se rend coupable d’infraction ou de tentative d’infraction aux lois forestières ou aux règlements sur la chasse, la pêche, la conservation de la nature et l’ordonnance de police. </w:t>
      </w:r>
    </w:p>
    <w:p w14:paraId="5E0E29A9" w14:textId="77777777" w:rsidR="00805077" w:rsidRPr="00805077" w:rsidRDefault="00805077" w:rsidP="00805077">
      <w:pPr>
        <w:pStyle w:val="Paragraphedeliste"/>
        <w:rPr>
          <w:rFonts w:ascii="Arial" w:hAnsi="Arial"/>
          <w:sz w:val="18"/>
          <w:szCs w:val="18"/>
        </w:rPr>
      </w:pPr>
    </w:p>
    <w:p w14:paraId="60612A95" w14:textId="77777777" w:rsidR="00805077" w:rsidRPr="00805077" w:rsidRDefault="00805077" w:rsidP="00805077">
      <w:pPr>
        <w:pStyle w:val="En-tte"/>
        <w:numPr>
          <w:ilvl w:val="0"/>
          <w:numId w:val="5"/>
        </w:numPr>
        <w:tabs>
          <w:tab w:val="clear" w:pos="4536"/>
          <w:tab w:val="clear" w:pos="9072"/>
        </w:tabs>
        <w:jc w:val="both"/>
        <w:rPr>
          <w:rFonts w:ascii="Arial" w:hAnsi="Arial"/>
          <w:sz w:val="18"/>
          <w:szCs w:val="18"/>
        </w:rPr>
      </w:pPr>
      <w:r w:rsidRPr="00805077">
        <w:rPr>
          <w:rFonts w:ascii="Arial" w:hAnsi="Arial"/>
          <w:sz w:val="18"/>
          <w:szCs w:val="18"/>
        </w:rPr>
        <w:t xml:space="preserve"> Le camp devra être en ordre d’inscription auprès de la commune de </w:t>
      </w:r>
      <w:r>
        <w:rPr>
          <w:rFonts w:ascii="Arial" w:hAnsi="Arial"/>
          <w:sz w:val="18"/>
          <w:szCs w:val="18"/>
        </w:rPr>
        <w:t>Saint-Hubert</w:t>
      </w:r>
      <w:r w:rsidRPr="00805077">
        <w:rPr>
          <w:rFonts w:ascii="Arial" w:hAnsi="Arial"/>
          <w:sz w:val="18"/>
          <w:szCs w:val="18"/>
        </w:rPr>
        <w:t xml:space="preserve"> et souscrire à sa réglementation.</w:t>
      </w:r>
    </w:p>
    <w:p w14:paraId="0AAB8F71" w14:textId="77777777" w:rsidR="00805077" w:rsidRPr="00805077" w:rsidRDefault="00805077" w:rsidP="00805077">
      <w:pPr>
        <w:pStyle w:val="Paragraphedeliste"/>
        <w:rPr>
          <w:rFonts w:ascii="Arial" w:hAnsi="Arial"/>
          <w:sz w:val="18"/>
          <w:szCs w:val="18"/>
        </w:rPr>
      </w:pPr>
    </w:p>
    <w:p w14:paraId="72AA9872" w14:textId="77777777" w:rsidR="00805077" w:rsidRPr="00805077" w:rsidRDefault="00805077" w:rsidP="00805077">
      <w:pPr>
        <w:pStyle w:val="En-tte"/>
        <w:numPr>
          <w:ilvl w:val="0"/>
          <w:numId w:val="5"/>
        </w:numPr>
        <w:tabs>
          <w:tab w:val="clear" w:pos="4536"/>
          <w:tab w:val="clear" w:pos="9072"/>
        </w:tabs>
        <w:jc w:val="both"/>
        <w:rPr>
          <w:rFonts w:ascii="Arial" w:hAnsi="Arial"/>
          <w:sz w:val="18"/>
          <w:szCs w:val="18"/>
        </w:rPr>
      </w:pPr>
      <w:r w:rsidRPr="00805077">
        <w:rPr>
          <w:rFonts w:ascii="Arial" w:hAnsi="Arial"/>
          <w:sz w:val="18"/>
          <w:szCs w:val="18"/>
        </w:rPr>
        <w:t>L’autorisation n’est valable qu’à la condition d’avoir retourné les documents suivants, chaque page paraphée, et la dernière datée et signée.</w:t>
      </w:r>
    </w:p>
    <w:p w14:paraId="15A748AD" w14:textId="77777777" w:rsidR="00805077" w:rsidRPr="00805077" w:rsidRDefault="00805077" w:rsidP="00805077">
      <w:pPr>
        <w:ind w:left="720"/>
        <w:rPr>
          <w:rFonts w:ascii="Arial" w:hAnsi="Arial"/>
          <w:sz w:val="18"/>
          <w:szCs w:val="18"/>
        </w:rPr>
      </w:pPr>
    </w:p>
    <w:p w14:paraId="4D9BC0AE" w14:textId="77777777" w:rsidR="00805077" w:rsidRPr="00805077" w:rsidRDefault="00805077" w:rsidP="00805077">
      <w:pPr>
        <w:ind w:left="720"/>
        <w:rPr>
          <w:rFonts w:ascii="Arial" w:hAnsi="Arial"/>
          <w:sz w:val="18"/>
          <w:szCs w:val="18"/>
        </w:rPr>
      </w:pPr>
    </w:p>
    <w:p w14:paraId="6B3BB703" w14:textId="77777777" w:rsidR="00805077" w:rsidRPr="00B51DDF" w:rsidRDefault="00805077" w:rsidP="00805077">
      <w:pPr>
        <w:ind w:left="720"/>
        <w:rPr>
          <w:rFonts w:ascii="Arial" w:hAnsi="Arial"/>
          <w:sz w:val="18"/>
          <w:szCs w:val="18"/>
        </w:rPr>
      </w:pPr>
    </w:p>
    <w:p w14:paraId="6CE8EC31" w14:textId="42A8145D" w:rsidR="00ED2E50" w:rsidRPr="00ED2E50" w:rsidRDefault="007E7EAF" w:rsidP="00ED2E50">
      <w:pPr>
        <w:rPr>
          <w:rFonts w:ascii="Arial" w:hAnsi="Arial"/>
          <w:sz w:val="18"/>
          <w:szCs w:val="18"/>
        </w:rPr>
      </w:pPr>
      <w:r>
        <w:rPr>
          <w:rFonts w:ascii="Arial" w:hAnsi="Arial"/>
          <w:noProof/>
          <w:sz w:val="18"/>
          <w:szCs w:val="18"/>
          <w:lang w:val="fr-BE" w:eastAsia="fr-BE"/>
        </w:rPr>
        <mc:AlternateContent>
          <mc:Choice Requires="wps">
            <w:drawing>
              <wp:anchor distT="0" distB="0" distL="114300" distR="114300" simplePos="0" relativeHeight="251656704" behindDoc="0" locked="0" layoutInCell="1" allowOverlap="1" wp14:anchorId="04286862" wp14:editId="00380F21">
                <wp:simplePos x="0" y="0"/>
                <wp:positionH relativeFrom="column">
                  <wp:posOffset>36830</wp:posOffset>
                </wp:positionH>
                <wp:positionV relativeFrom="paragraph">
                  <wp:posOffset>88900</wp:posOffset>
                </wp:positionV>
                <wp:extent cx="4057650" cy="3909060"/>
                <wp:effectExtent l="0" t="0" r="19050" b="1524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909060"/>
                        </a:xfrm>
                        <a:prstGeom prst="rect">
                          <a:avLst/>
                        </a:prstGeom>
                        <a:solidFill>
                          <a:srgbClr val="FFFFFF"/>
                        </a:solidFill>
                        <a:ln w="9525">
                          <a:solidFill>
                            <a:srgbClr val="000000"/>
                          </a:solidFill>
                          <a:miter lim="800000"/>
                          <a:headEnd/>
                          <a:tailEnd/>
                        </a:ln>
                      </wps:spPr>
                      <wps:txbx>
                        <w:txbxContent>
                          <w:p w14:paraId="4495100F" w14:textId="77777777" w:rsidR="00D579AE" w:rsidRDefault="00D579AE">
                            <w:r>
                              <w:t>Vu pour accord,</w:t>
                            </w:r>
                          </w:p>
                          <w:p w14:paraId="2595E219" w14:textId="77777777" w:rsidR="00D579AE" w:rsidRDefault="00D579AE"/>
                          <w:p w14:paraId="020F99F9" w14:textId="77777777" w:rsidR="00D579AE" w:rsidRDefault="00D579AE"/>
                          <w:p w14:paraId="2B92A479" w14:textId="7CDA09EF" w:rsidR="00D579AE" w:rsidRDefault="00D579AE">
                            <w:r>
                              <w:t>Le……………………………………………20….</w:t>
                            </w:r>
                          </w:p>
                          <w:p w14:paraId="33BC8695" w14:textId="77777777" w:rsidR="00D579AE" w:rsidRDefault="00D579AE"/>
                          <w:p w14:paraId="6283DDB1" w14:textId="77777777" w:rsidR="00D579AE" w:rsidRDefault="00D579AE">
                            <w:r>
                              <w:t>Le Responsable du camp,</w:t>
                            </w:r>
                          </w:p>
                          <w:p w14:paraId="77DCA7CA" w14:textId="77777777" w:rsidR="00D579AE" w:rsidRDefault="00D579AE"/>
                          <w:p w14:paraId="671DDE13" w14:textId="77777777" w:rsidR="00D579AE" w:rsidRDefault="00D579AE"/>
                          <w:p w14:paraId="7FDD7C1B" w14:textId="77777777" w:rsidR="00D579AE" w:rsidRDefault="00D579AE"/>
                          <w:p w14:paraId="6EEF05A7" w14:textId="77777777" w:rsidR="00D579AE" w:rsidRDefault="00D579AE"/>
                          <w:p w14:paraId="62B8BC98" w14:textId="77777777" w:rsidR="00D579AE" w:rsidRDefault="00D579AE">
                            <w:r>
                              <w:t>(nom, adresse, signature et n° G.S.M.).</w:t>
                            </w:r>
                          </w:p>
                          <w:p w14:paraId="642806D5" w14:textId="77777777" w:rsidR="00D579AE" w:rsidRDefault="00D579AE"/>
                          <w:p w14:paraId="6E9AFDA1" w14:textId="77777777" w:rsidR="00D579AE" w:rsidRDefault="00D579AE">
                            <w:r w:rsidRPr="00DC5389">
                              <w:rPr>
                                <w:color w:val="FF0000"/>
                              </w:rPr>
                              <w:t>Période demandée</w:t>
                            </w:r>
                            <w:r>
                              <w:t> :</w:t>
                            </w:r>
                          </w:p>
                          <w:p w14:paraId="4B010B0A" w14:textId="77777777" w:rsidR="00D579AE" w:rsidRDefault="00D579AE"/>
                          <w:p w14:paraId="02115AB9" w14:textId="77777777" w:rsidR="00D579AE" w:rsidRDefault="00D579AE">
                            <w:pPr>
                              <w:rPr>
                                <w:color w:val="FF0000"/>
                              </w:rPr>
                            </w:pPr>
                            <w:r>
                              <w:t>du…………………………………………..au………………</w:t>
                            </w:r>
                            <w:r>
                              <w:br/>
                            </w:r>
                            <w:r>
                              <w:br/>
                              <w:t>…………………………………………………</w:t>
                            </w:r>
                            <w:r>
                              <w:br/>
                            </w:r>
                          </w:p>
                          <w:p w14:paraId="6ED227BF" w14:textId="77777777" w:rsidR="00D579AE" w:rsidRDefault="00D579AE">
                            <w:r w:rsidRPr="00DC5389">
                              <w:rPr>
                                <w:color w:val="FF0000"/>
                              </w:rPr>
                              <w:t>Numéro du terrain</w:t>
                            </w:r>
                            <w:r>
                              <w:t xml:space="preserve"> : </w:t>
                            </w:r>
                            <w:r>
                              <w:tab/>
                              <w:t>Nombre de participants : …………….personnes.</w:t>
                            </w:r>
                            <w:r>
                              <w:br/>
                            </w:r>
                          </w:p>
                          <w:p w14:paraId="0F4BC19A" w14:textId="5AF50736" w:rsidR="00D579AE" w:rsidRDefault="00636708" w:rsidP="00A02E69">
                            <w:pPr>
                              <w:numPr>
                                <w:ilvl w:val="0"/>
                                <w:numId w:val="6"/>
                              </w:numPr>
                            </w:pPr>
                            <w:r>
                              <w:t>Prairie du Rabani</w:t>
                            </w:r>
                            <w:r w:rsidR="00D579AE">
                              <w:t>.</w:t>
                            </w:r>
                            <w:r>
                              <w:t xml:space="preserve"> </w:t>
                            </w:r>
                          </w:p>
                          <w:p w14:paraId="684EFB0C" w14:textId="27947CCF" w:rsidR="00D579AE" w:rsidRDefault="00A02E69" w:rsidP="00DC5389">
                            <w:pPr>
                              <w:numPr>
                                <w:ilvl w:val="0"/>
                                <w:numId w:val="6"/>
                              </w:numPr>
                            </w:pPr>
                            <w:r>
                              <w:t>Prairie de la Masblette.</w:t>
                            </w:r>
                          </w:p>
                          <w:p w14:paraId="2F93A5D9" w14:textId="77777777" w:rsidR="00A02E69" w:rsidRDefault="00A02E69" w:rsidP="00A02E69">
                            <w:pPr>
                              <w:ind w:left="720"/>
                            </w:pPr>
                          </w:p>
                          <w:p w14:paraId="0960F2B8" w14:textId="475E198A" w:rsidR="00A02E69" w:rsidRDefault="00A02E69" w:rsidP="00A02E69">
                            <w:pPr>
                              <w:ind w:left="720"/>
                            </w:pPr>
                            <w:r>
                              <w:t>Date d’arrivée : ……………………………..</w:t>
                            </w:r>
                          </w:p>
                          <w:p w14:paraId="674C20E2" w14:textId="72608BA4" w:rsidR="00A02E69" w:rsidRDefault="00A02E69" w:rsidP="00A02E69">
                            <w:r>
                              <w:t xml:space="preserve">  </w:t>
                            </w:r>
                            <w:r>
                              <w:tab/>
                              <w:t>Date de départ : ……………………………..</w:t>
                            </w:r>
                            <w:r>
                              <w:br/>
                            </w:r>
                          </w:p>
                          <w:p w14:paraId="2A39EEDA" w14:textId="77777777" w:rsidR="00A02E69" w:rsidRDefault="00A02E69" w:rsidP="00A02E69">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86862" id="Text Box 6" o:spid="_x0000_s1027" type="#_x0000_t202" style="position:absolute;margin-left:2.9pt;margin-top:7pt;width:319.5pt;height:30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">
                <v:textbox>
                  <w:txbxContent>
                    <w:p w14:paraId="4495100F" w14:textId="77777777" w:rsidR="00D579AE" w:rsidRDefault="00D579AE">
                      <w:r>
                        <w:t>Vu pour accord,</w:t>
                      </w:r>
                    </w:p>
                    <w:p w14:paraId="2595E219" w14:textId="77777777" w:rsidR="00D579AE" w:rsidRDefault="00D579AE"/>
                    <w:p w14:paraId="020F99F9" w14:textId="77777777" w:rsidR="00D579AE" w:rsidRDefault="00D579AE"/>
                    <w:p w14:paraId="2B92A479" w14:textId="7CDA09EF" w:rsidR="00D579AE" w:rsidRDefault="00D579AE">
                      <w:r>
                        <w:t>Le……………………………………………20….</w:t>
                      </w:r>
                    </w:p>
                    <w:p w14:paraId="33BC8695" w14:textId="77777777" w:rsidR="00D579AE" w:rsidRDefault="00D579AE"/>
                    <w:p w14:paraId="6283DDB1" w14:textId="77777777" w:rsidR="00D579AE" w:rsidRDefault="00D579AE">
                      <w:r>
                        <w:t>Le Responsable du camp,</w:t>
                      </w:r>
                    </w:p>
                    <w:p w14:paraId="77DCA7CA" w14:textId="77777777" w:rsidR="00D579AE" w:rsidRDefault="00D579AE"/>
                    <w:p w14:paraId="671DDE13" w14:textId="77777777" w:rsidR="00D579AE" w:rsidRDefault="00D579AE"/>
                    <w:p w14:paraId="7FDD7C1B" w14:textId="77777777" w:rsidR="00D579AE" w:rsidRDefault="00D579AE"/>
                    <w:p w14:paraId="6EEF05A7" w14:textId="77777777" w:rsidR="00D579AE" w:rsidRDefault="00D579AE"/>
                    <w:p w14:paraId="62B8BC98" w14:textId="77777777" w:rsidR="00D579AE" w:rsidRDefault="00D579AE">
                      <w:r>
                        <w:t>(nom, adresse, signature et n° G.S.M.).</w:t>
                      </w:r>
                    </w:p>
                    <w:p w14:paraId="642806D5" w14:textId="77777777" w:rsidR="00D579AE" w:rsidRDefault="00D579AE"/>
                    <w:p w14:paraId="6E9AFDA1" w14:textId="77777777" w:rsidR="00D579AE" w:rsidRDefault="00D579AE">
                      <w:r w:rsidRPr="00DC5389">
                        <w:rPr>
                          <w:color w:val="FF0000"/>
                        </w:rPr>
                        <w:t>Période demandée</w:t>
                      </w:r>
                      <w:r>
                        <w:t> :</w:t>
                      </w:r>
                    </w:p>
                    <w:p w14:paraId="4B010B0A" w14:textId="77777777" w:rsidR="00D579AE" w:rsidRDefault="00D579AE"/>
                    <w:p w14:paraId="02115AB9" w14:textId="77777777" w:rsidR="00D579AE" w:rsidRDefault="00D579AE">
                      <w:pPr>
                        <w:rPr>
                          <w:color w:val="FF0000"/>
                        </w:rPr>
                      </w:pPr>
                      <w:r>
                        <w:t>du…………………………………………..au………………</w:t>
                      </w:r>
                      <w:r>
                        <w:br/>
                      </w:r>
                      <w:r>
                        <w:br/>
                        <w:t>…………………………………………………</w:t>
                      </w:r>
                      <w:r>
                        <w:br/>
                      </w:r>
                    </w:p>
                    <w:p w14:paraId="6ED227BF" w14:textId="77777777" w:rsidR="00D579AE" w:rsidRDefault="00D579AE">
                      <w:r w:rsidRPr="00DC5389">
                        <w:rPr>
                          <w:color w:val="FF0000"/>
                        </w:rPr>
                        <w:t>Numéro du terrain</w:t>
                      </w:r>
                      <w:r>
                        <w:t xml:space="preserve"> : </w:t>
                      </w:r>
                      <w:r>
                        <w:tab/>
                        <w:t>Nombre de participants : …………….personnes.</w:t>
                      </w:r>
                      <w:r>
                        <w:br/>
                      </w:r>
                    </w:p>
                    <w:p w14:paraId="0F4BC19A" w14:textId="5AF50736" w:rsidR="00D579AE" w:rsidRDefault="00636708" w:rsidP="00A02E69">
                      <w:pPr>
                        <w:numPr>
                          <w:ilvl w:val="0"/>
                          <w:numId w:val="6"/>
                        </w:numPr>
                      </w:pPr>
                      <w:r>
                        <w:t>Prairie du Rabani</w:t>
                      </w:r>
                      <w:r w:rsidR="00D579AE">
                        <w:t>.</w:t>
                      </w:r>
                      <w:r>
                        <w:t xml:space="preserve"> </w:t>
                      </w:r>
                    </w:p>
                    <w:p w14:paraId="684EFB0C" w14:textId="27947CCF" w:rsidR="00D579AE" w:rsidRDefault="00A02E69" w:rsidP="00DC5389">
                      <w:pPr>
                        <w:numPr>
                          <w:ilvl w:val="0"/>
                          <w:numId w:val="6"/>
                        </w:numPr>
                      </w:pPr>
                      <w:r>
                        <w:t>Prairie de la Masblette.</w:t>
                      </w:r>
                    </w:p>
                    <w:p w14:paraId="2F93A5D9" w14:textId="77777777" w:rsidR="00A02E69" w:rsidRDefault="00A02E69" w:rsidP="00A02E69">
                      <w:pPr>
                        <w:ind w:left="720"/>
                      </w:pPr>
                    </w:p>
                    <w:p w14:paraId="0960F2B8" w14:textId="475E198A" w:rsidR="00A02E69" w:rsidRDefault="00A02E69" w:rsidP="00A02E69">
                      <w:pPr>
                        <w:ind w:left="720"/>
                      </w:pPr>
                      <w:r>
                        <w:t>Date d’arrivée : ……………………………..</w:t>
                      </w:r>
                    </w:p>
                    <w:p w14:paraId="674C20E2" w14:textId="72608BA4" w:rsidR="00A02E69" w:rsidRDefault="00A02E69" w:rsidP="00A02E69">
                      <w:r>
                        <w:t xml:space="preserve">  </w:t>
                      </w:r>
                      <w:r>
                        <w:tab/>
                        <w:t>Date de départ : ……………………………..</w:t>
                      </w:r>
                      <w:r>
                        <w:br/>
                      </w:r>
                    </w:p>
                    <w:p w14:paraId="2A39EEDA" w14:textId="77777777" w:rsidR="00A02E69" w:rsidRDefault="00A02E69" w:rsidP="00A02E69">
                      <w:pPr>
                        <w:ind w:left="720"/>
                      </w:pPr>
                    </w:p>
                  </w:txbxContent>
                </v:textbox>
              </v:shape>
            </w:pict>
          </mc:Fallback>
        </mc:AlternateContent>
      </w:r>
    </w:p>
    <w:p w14:paraId="3EBA089D" w14:textId="77777777" w:rsidR="00591128" w:rsidRPr="00ED2E50" w:rsidRDefault="00591128" w:rsidP="00ED2E50">
      <w:pPr>
        <w:rPr>
          <w:rFonts w:ascii="Arial" w:hAnsi="Arial"/>
          <w:sz w:val="18"/>
          <w:szCs w:val="18"/>
        </w:rPr>
      </w:pPr>
    </w:p>
    <w:p w14:paraId="01E94FC6" w14:textId="77777777" w:rsidR="00591128" w:rsidRPr="00ED2E50" w:rsidRDefault="00591128" w:rsidP="00ED2E50">
      <w:pPr>
        <w:rPr>
          <w:rFonts w:ascii="Arial" w:hAnsi="Arial"/>
          <w:sz w:val="18"/>
          <w:szCs w:val="18"/>
        </w:rPr>
      </w:pPr>
    </w:p>
    <w:p w14:paraId="6EA5FF25" w14:textId="77777777" w:rsidR="00591128" w:rsidRPr="00ED2E50" w:rsidRDefault="00591128" w:rsidP="00ED2E50">
      <w:pPr>
        <w:rPr>
          <w:rFonts w:ascii="Arial" w:hAnsi="Arial"/>
          <w:sz w:val="18"/>
          <w:szCs w:val="18"/>
        </w:rPr>
      </w:pPr>
    </w:p>
    <w:p w14:paraId="713A32B1" w14:textId="77777777" w:rsidR="00591128" w:rsidRPr="00ED2E50" w:rsidRDefault="00591128" w:rsidP="00ED2E50">
      <w:pPr>
        <w:rPr>
          <w:rFonts w:ascii="Arial" w:hAnsi="Arial"/>
          <w:sz w:val="18"/>
          <w:szCs w:val="18"/>
        </w:rPr>
      </w:pPr>
    </w:p>
    <w:p w14:paraId="60B791A2" w14:textId="77777777" w:rsidR="00591128" w:rsidRPr="00ED2E50" w:rsidRDefault="00591128" w:rsidP="00ED2E50">
      <w:pPr>
        <w:rPr>
          <w:rFonts w:ascii="Arial" w:hAnsi="Arial"/>
          <w:sz w:val="18"/>
          <w:szCs w:val="18"/>
        </w:rPr>
      </w:pPr>
    </w:p>
    <w:p w14:paraId="7D5ACBE4" w14:textId="77777777" w:rsidR="00591128" w:rsidRPr="00ED2E50" w:rsidRDefault="00591128" w:rsidP="00ED2E50">
      <w:pPr>
        <w:rPr>
          <w:rFonts w:ascii="Arial" w:hAnsi="Arial"/>
          <w:sz w:val="18"/>
          <w:szCs w:val="18"/>
        </w:rPr>
      </w:pPr>
    </w:p>
    <w:p w14:paraId="1F4CD414" w14:textId="77777777" w:rsidR="00591128" w:rsidRPr="00ED2E50" w:rsidRDefault="00591128" w:rsidP="00ED2E50">
      <w:pPr>
        <w:rPr>
          <w:rFonts w:ascii="Arial" w:hAnsi="Arial"/>
          <w:sz w:val="18"/>
          <w:szCs w:val="18"/>
        </w:rPr>
      </w:pPr>
    </w:p>
    <w:p w14:paraId="6170CC9E" w14:textId="77777777" w:rsidR="00591128" w:rsidRDefault="00591128" w:rsidP="00ED2E50">
      <w:pPr>
        <w:rPr>
          <w:rFonts w:ascii="Arial" w:hAnsi="Arial"/>
          <w:sz w:val="18"/>
          <w:szCs w:val="18"/>
        </w:rPr>
      </w:pPr>
    </w:p>
    <w:p w14:paraId="3F66C2EF" w14:textId="77777777" w:rsidR="00DC5389" w:rsidRDefault="00DC5389" w:rsidP="00ED2E50">
      <w:pPr>
        <w:rPr>
          <w:rFonts w:ascii="Arial" w:hAnsi="Arial"/>
          <w:sz w:val="18"/>
          <w:szCs w:val="18"/>
        </w:rPr>
      </w:pPr>
    </w:p>
    <w:p w14:paraId="64511620" w14:textId="77777777" w:rsidR="00DC5389" w:rsidRDefault="00DC5389" w:rsidP="00ED2E50">
      <w:pPr>
        <w:rPr>
          <w:rFonts w:ascii="Arial" w:hAnsi="Arial"/>
          <w:sz w:val="18"/>
          <w:szCs w:val="18"/>
        </w:rPr>
      </w:pPr>
    </w:p>
    <w:p w14:paraId="15CAB886" w14:textId="77777777" w:rsidR="00DC5389" w:rsidRDefault="00DC5389" w:rsidP="00ED2E50">
      <w:pPr>
        <w:rPr>
          <w:rFonts w:ascii="Arial" w:hAnsi="Arial"/>
          <w:sz w:val="18"/>
          <w:szCs w:val="18"/>
        </w:rPr>
      </w:pPr>
    </w:p>
    <w:p w14:paraId="1D159990" w14:textId="77777777" w:rsidR="00DC5389" w:rsidRDefault="00DC5389" w:rsidP="00ED2E50">
      <w:pPr>
        <w:rPr>
          <w:rFonts w:ascii="Arial" w:hAnsi="Arial"/>
          <w:sz w:val="18"/>
          <w:szCs w:val="18"/>
        </w:rPr>
      </w:pPr>
    </w:p>
    <w:p w14:paraId="60B0FB95" w14:textId="77777777" w:rsidR="00DC5389" w:rsidRDefault="00DC5389" w:rsidP="00ED2E50">
      <w:pPr>
        <w:rPr>
          <w:rFonts w:ascii="Arial" w:hAnsi="Arial"/>
          <w:sz w:val="18"/>
          <w:szCs w:val="18"/>
        </w:rPr>
      </w:pPr>
    </w:p>
    <w:p w14:paraId="00B06DE8" w14:textId="77777777" w:rsidR="00DC5389" w:rsidRDefault="00DC5389" w:rsidP="00ED2E50">
      <w:pPr>
        <w:rPr>
          <w:rFonts w:ascii="Arial" w:hAnsi="Arial"/>
          <w:sz w:val="18"/>
          <w:szCs w:val="18"/>
        </w:rPr>
      </w:pPr>
    </w:p>
    <w:p w14:paraId="0B750A8B" w14:textId="77777777" w:rsidR="00DC5389" w:rsidRPr="00ED2E50" w:rsidRDefault="00DC5389" w:rsidP="00ED2E50">
      <w:pPr>
        <w:rPr>
          <w:rFonts w:ascii="Arial" w:hAnsi="Arial"/>
          <w:sz w:val="18"/>
          <w:szCs w:val="18"/>
        </w:rPr>
      </w:pPr>
    </w:p>
    <w:p w14:paraId="24221EE3" w14:textId="77777777" w:rsidR="00591128" w:rsidRPr="00ED2E50" w:rsidRDefault="00591128" w:rsidP="00ED2E50">
      <w:pPr>
        <w:rPr>
          <w:rFonts w:ascii="Arial" w:hAnsi="Arial"/>
          <w:sz w:val="18"/>
          <w:szCs w:val="18"/>
        </w:rPr>
      </w:pPr>
    </w:p>
    <w:p w14:paraId="4C07A5C5" w14:textId="77777777" w:rsidR="00591128" w:rsidRPr="00ED2E50" w:rsidRDefault="00591128" w:rsidP="00ED2E50">
      <w:pPr>
        <w:rPr>
          <w:rFonts w:ascii="Arial" w:hAnsi="Arial"/>
          <w:sz w:val="18"/>
          <w:szCs w:val="18"/>
        </w:rPr>
      </w:pPr>
    </w:p>
    <w:p w14:paraId="5C6F5AB5" w14:textId="77777777" w:rsidR="00591128" w:rsidRDefault="00591128">
      <w:pPr>
        <w:outlineLvl w:val="8"/>
        <w:rPr>
          <w:rFonts w:ascii="Arial" w:hAnsi="Arial"/>
          <w:sz w:val="22"/>
        </w:rPr>
        <w:sectPr w:rsidR="00591128">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8" w:right="1418" w:bottom="1418" w:left="1418" w:header="0" w:footer="0" w:gutter="0"/>
          <w:cols w:space="708"/>
          <w:docGrid w:linePitch="360"/>
        </w:sectPr>
      </w:pPr>
    </w:p>
    <w:p w14:paraId="36F7B5B6" w14:textId="77777777" w:rsidR="00EE30BB" w:rsidRDefault="00EE30BB" w:rsidP="00EE30BB">
      <w:pPr>
        <w:rPr>
          <w:b/>
          <w:u w:val="single"/>
        </w:rPr>
      </w:pPr>
    </w:p>
    <w:p w14:paraId="5802C66E" w14:textId="77777777" w:rsidR="00EE30BB" w:rsidRDefault="00EE30BB" w:rsidP="00EE30BB">
      <w:pPr>
        <w:rPr>
          <w:b/>
          <w:u w:val="single"/>
        </w:rPr>
      </w:pPr>
    </w:p>
    <w:p w14:paraId="7D835674" w14:textId="77777777" w:rsidR="00EE30BB" w:rsidRDefault="00EE30BB" w:rsidP="00EE30BB">
      <w:pPr>
        <w:rPr>
          <w:b/>
          <w:u w:val="single"/>
        </w:rPr>
      </w:pPr>
    </w:p>
    <w:p w14:paraId="3298A0F2" w14:textId="77777777" w:rsidR="00EE30BB" w:rsidRDefault="00EE30BB" w:rsidP="00EE30BB">
      <w:pPr>
        <w:rPr>
          <w:b/>
          <w:u w:val="single"/>
        </w:rPr>
      </w:pPr>
    </w:p>
    <w:p w14:paraId="246320AF" w14:textId="77777777" w:rsidR="00EE30BB" w:rsidRDefault="00EE30BB" w:rsidP="00EE30BB">
      <w:pPr>
        <w:rPr>
          <w:b/>
          <w:u w:val="single"/>
        </w:rPr>
      </w:pPr>
    </w:p>
    <w:p w14:paraId="09E998F8" w14:textId="77777777" w:rsidR="00EE30BB" w:rsidRDefault="00EE30BB" w:rsidP="00EE30BB">
      <w:pPr>
        <w:rPr>
          <w:b/>
          <w:u w:val="single"/>
        </w:rPr>
      </w:pPr>
    </w:p>
    <w:p w14:paraId="619E08D4" w14:textId="77777777" w:rsidR="00EE30BB" w:rsidRDefault="00EE30BB" w:rsidP="00EE30BB">
      <w:pPr>
        <w:rPr>
          <w:b/>
          <w:u w:val="single"/>
        </w:rPr>
      </w:pPr>
    </w:p>
    <w:p w14:paraId="06C5A9B3" w14:textId="77777777" w:rsidR="00EE30BB" w:rsidRDefault="00EE30BB" w:rsidP="00EE30BB">
      <w:pPr>
        <w:rPr>
          <w:b/>
          <w:u w:val="single"/>
        </w:rPr>
      </w:pPr>
    </w:p>
    <w:p w14:paraId="680BF517" w14:textId="77777777" w:rsidR="00EE30BB" w:rsidRDefault="00EE30BB" w:rsidP="00EE30BB">
      <w:pPr>
        <w:rPr>
          <w:b/>
          <w:u w:val="single"/>
        </w:rPr>
      </w:pPr>
    </w:p>
    <w:p w14:paraId="2DC674FC" w14:textId="77777777" w:rsidR="00EE30BB" w:rsidRDefault="00EE30BB" w:rsidP="00EE30BB">
      <w:pPr>
        <w:rPr>
          <w:b/>
          <w:u w:val="single"/>
        </w:rPr>
      </w:pPr>
    </w:p>
    <w:p w14:paraId="3182A42A" w14:textId="77777777" w:rsidR="00EE30BB" w:rsidRDefault="00EE30BB" w:rsidP="00EE30BB">
      <w:pPr>
        <w:rPr>
          <w:b/>
          <w:u w:val="single"/>
        </w:rPr>
      </w:pPr>
    </w:p>
    <w:p w14:paraId="7BE0B712" w14:textId="77777777" w:rsidR="00EE30BB" w:rsidRDefault="00EE30BB" w:rsidP="00EE30BB">
      <w:pPr>
        <w:rPr>
          <w:b/>
          <w:u w:val="single"/>
        </w:rPr>
      </w:pPr>
    </w:p>
    <w:p w14:paraId="76DC293E" w14:textId="77777777" w:rsidR="00EE30BB" w:rsidRDefault="00EE30BB" w:rsidP="00EE30BB">
      <w:pPr>
        <w:rPr>
          <w:b/>
          <w:u w:val="single"/>
        </w:rPr>
      </w:pPr>
    </w:p>
    <w:p w14:paraId="77272B87" w14:textId="77777777" w:rsidR="00EE30BB" w:rsidRDefault="00EE30BB" w:rsidP="00EE30BB">
      <w:pPr>
        <w:rPr>
          <w:b/>
          <w:u w:val="single"/>
        </w:rPr>
      </w:pPr>
    </w:p>
    <w:p w14:paraId="5ADE8ED6" w14:textId="77777777" w:rsidR="00EE30BB" w:rsidRPr="00FE52C9" w:rsidRDefault="00EE30BB" w:rsidP="00EE30BB">
      <w:pPr>
        <w:rPr>
          <w:b/>
          <w:u w:val="single"/>
        </w:rPr>
      </w:pPr>
      <w:r w:rsidRPr="00FE52C9">
        <w:rPr>
          <w:b/>
          <w:u w:val="single"/>
        </w:rPr>
        <w:t>Annexe 1 : Quelques contacts utiles</w:t>
      </w:r>
    </w:p>
    <w:p w14:paraId="271A83E8" w14:textId="77777777" w:rsidR="00EE30BB" w:rsidRPr="00EB2C43" w:rsidRDefault="00EE30BB" w:rsidP="00EE30BB">
      <w:pPr>
        <w:rPr>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483"/>
        <w:gridCol w:w="2123"/>
      </w:tblGrid>
      <w:tr w:rsidR="00FB1522" w:rsidRPr="009811CA" w14:paraId="79B520C7" w14:textId="77777777" w:rsidTr="000B4270">
        <w:tc>
          <w:tcPr>
            <w:tcW w:w="2303" w:type="dxa"/>
          </w:tcPr>
          <w:p w14:paraId="3F431ECB" w14:textId="77777777" w:rsidR="00FB1522" w:rsidRPr="009811CA" w:rsidRDefault="00FB1522" w:rsidP="00C63421">
            <w:r w:rsidRPr="009811CA">
              <w:t>DNF Nassogne</w:t>
            </w:r>
          </w:p>
        </w:tc>
        <w:tc>
          <w:tcPr>
            <w:tcW w:w="2483" w:type="dxa"/>
          </w:tcPr>
          <w:p w14:paraId="0D011E7A" w14:textId="77777777" w:rsidR="00FB1522" w:rsidRPr="009811CA" w:rsidRDefault="009C54BD" w:rsidP="00C63421">
            <w:r w:rsidRPr="009811CA">
              <w:t>Place</w:t>
            </w:r>
            <w:r w:rsidR="00FB1522" w:rsidRPr="009811CA">
              <w:t xml:space="preserve"> des Martyrs 13, 6 953 FORRIERES</w:t>
            </w:r>
          </w:p>
        </w:tc>
        <w:tc>
          <w:tcPr>
            <w:tcW w:w="2123" w:type="dxa"/>
          </w:tcPr>
          <w:p w14:paraId="7EFAE1CB" w14:textId="77777777" w:rsidR="00FB1522" w:rsidRPr="009811CA" w:rsidRDefault="00FB1522" w:rsidP="000B4270">
            <w:r w:rsidRPr="009811CA">
              <w:t>084/ 37 43 10</w:t>
            </w:r>
          </w:p>
        </w:tc>
      </w:tr>
      <w:tr w:rsidR="00FB1522" w:rsidRPr="009811CA" w14:paraId="62F7D94F" w14:textId="77777777" w:rsidTr="000B4270">
        <w:tc>
          <w:tcPr>
            <w:tcW w:w="2303" w:type="dxa"/>
          </w:tcPr>
          <w:p w14:paraId="34B77232" w14:textId="77777777" w:rsidR="00FB1522" w:rsidRPr="009811CA" w:rsidRDefault="00FB1522" w:rsidP="000B4270">
            <w:r w:rsidRPr="009811CA">
              <w:t>DNF (permanence)</w:t>
            </w:r>
          </w:p>
        </w:tc>
        <w:tc>
          <w:tcPr>
            <w:tcW w:w="2483" w:type="dxa"/>
          </w:tcPr>
          <w:p w14:paraId="7CA4C466" w14:textId="77777777" w:rsidR="00FB1522" w:rsidRPr="009811CA" w:rsidRDefault="008E7960" w:rsidP="000B4270">
            <w:r>
              <w:t xml:space="preserve">Véhicule de garde (urgences, nuits et </w:t>
            </w:r>
            <w:r w:rsidR="00546D0A">
              <w:t>weekends</w:t>
            </w:r>
            <w:r>
              <w:t>)</w:t>
            </w:r>
          </w:p>
        </w:tc>
        <w:tc>
          <w:tcPr>
            <w:tcW w:w="2123" w:type="dxa"/>
          </w:tcPr>
          <w:p w14:paraId="580F6DE5" w14:textId="77777777" w:rsidR="00FB1522" w:rsidRPr="009811CA" w:rsidRDefault="00FB1522" w:rsidP="000B4270">
            <w:r>
              <w:t>0477/ 952 001</w:t>
            </w:r>
          </w:p>
        </w:tc>
      </w:tr>
      <w:tr w:rsidR="00FB1522" w:rsidRPr="009811CA" w14:paraId="3BE97E06" w14:textId="77777777" w:rsidTr="000B4270">
        <w:tc>
          <w:tcPr>
            <w:tcW w:w="2303" w:type="dxa"/>
          </w:tcPr>
          <w:p w14:paraId="595893D9" w14:textId="77777777" w:rsidR="00FB1522" w:rsidRPr="009811CA" w:rsidRDefault="003B6878" w:rsidP="009811CA">
            <w:r>
              <w:t>B. MACKELS</w:t>
            </w:r>
            <w:r w:rsidR="00FB1522">
              <w:t xml:space="preserve"> (</w:t>
            </w:r>
            <w:r w:rsidR="00FB1522" w:rsidRPr="009811CA">
              <w:t>agent forestier DNF)</w:t>
            </w:r>
          </w:p>
        </w:tc>
        <w:tc>
          <w:tcPr>
            <w:tcW w:w="2483" w:type="dxa"/>
          </w:tcPr>
          <w:p w14:paraId="362CD81B" w14:textId="77777777" w:rsidR="00FB1522" w:rsidRPr="009811CA" w:rsidRDefault="00546D0A" w:rsidP="000B4270">
            <w:r>
              <w:t xml:space="preserve">En semaine de 7h30 à 18h30 </w:t>
            </w:r>
          </w:p>
        </w:tc>
        <w:tc>
          <w:tcPr>
            <w:tcW w:w="2123" w:type="dxa"/>
          </w:tcPr>
          <w:p w14:paraId="716B4957" w14:textId="77777777" w:rsidR="00FB1522" w:rsidRPr="009811CA" w:rsidRDefault="00FB1522" w:rsidP="000B4270">
            <w:r>
              <w:t xml:space="preserve">0477/ </w:t>
            </w:r>
            <w:r w:rsidR="003B6878">
              <w:t>83 03 24</w:t>
            </w:r>
          </w:p>
        </w:tc>
      </w:tr>
      <w:tr w:rsidR="00FB1522" w:rsidRPr="009811CA" w14:paraId="62670C3D" w14:textId="77777777" w:rsidTr="000B4270">
        <w:tc>
          <w:tcPr>
            <w:tcW w:w="2303" w:type="dxa"/>
          </w:tcPr>
          <w:p w14:paraId="079489EB" w14:textId="77777777" w:rsidR="00FB1522" w:rsidRPr="009811CA" w:rsidRDefault="00FB1522" w:rsidP="000B4270">
            <w:r w:rsidRPr="009811CA">
              <w:t>Domaine Provincial</w:t>
            </w:r>
            <w:r>
              <w:t xml:space="preserve"> du Fourneau Saint-Michel</w:t>
            </w:r>
          </w:p>
        </w:tc>
        <w:tc>
          <w:tcPr>
            <w:tcW w:w="2483" w:type="dxa"/>
          </w:tcPr>
          <w:p w14:paraId="687BB8C3" w14:textId="77777777" w:rsidR="00FB1522" w:rsidRPr="00546D0A" w:rsidRDefault="00546D0A" w:rsidP="000B4270">
            <w:r w:rsidRPr="00546D0A">
              <w:t>En semaine pendant les heures de bureau</w:t>
            </w:r>
          </w:p>
        </w:tc>
        <w:tc>
          <w:tcPr>
            <w:tcW w:w="2123" w:type="dxa"/>
          </w:tcPr>
          <w:p w14:paraId="6D6BFA1D" w14:textId="77777777" w:rsidR="00FB1522" w:rsidRPr="009811CA" w:rsidRDefault="00FB1522" w:rsidP="000B4270">
            <w:r w:rsidRPr="009811CA">
              <w:t>084</w:t>
            </w:r>
            <w:r>
              <w:t>/</w:t>
            </w:r>
            <w:r w:rsidRPr="009811CA">
              <w:t xml:space="preserve"> 21 08 90</w:t>
            </w:r>
          </w:p>
        </w:tc>
      </w:tr>
      <w:tr w:rsidR="00546D0A" w:rsidRPr="009811CA" w14:paraId="5D29D6D1" w14:textId="77777777" w:rsidTr="000B4270">
        <w:tc>
          <w:tcPr>
            <w:tcW w:w="2303" w:type="dxa"/>
          </w:tcPr>
          <w:p w14:paraId="264D7AF8" w14:textId="77777777" w:rsidR="00546D0A" w:rsidRDefault="00546D0A" w:rsidP="00546D0A">
            <w:r>
              <w:t>C.R.I.E. du Fourneau Saint-Michel</w:t>
            </w:r>
          </w:p>
        </w:tc>
        <w:tc>
          <w:tcPr>
            <w:tcW w:w="2483" w:type="dxa"/>
          </w:tcPr>
          <w:p w14:paraId="05734AC6" w14:textId="77777777" w:rsidR="00546D0A" w:rsidRPr="009811CA" w:rsidRDefault="00546D0A" w:rsidP="00546D0A">
            <w:r w:rsidRPr="00546D0A">
              <w:t>En semaine pendant les heures de bureau</w:t>
            </w:r>
          </w:p>
        </w:tc>
        <w:tc>
          <w:tcPr>
            <w:tcW w:w="2123" w:type="dxa"/>
          </w:tcPr>
          <w:p w14:paraId="330836C4" w14:textId="77777777" w:rsidR="00546D0A" w:rsidRDefault="00546D0A" w:rsidP="00546D0A">
            <w:r>
              <w:t>084/ 34 59 73</w:t>
            </w:r>
          </w:p>
        </w:tc>
      </w:tr>
      <w:tr w:rsidR="00546D0A" w:rsidRPr="009811CA" w14:paraId="5FFFC592" w14:textId="77777777" w:rsidTr="000B4270">
        <w:tc>
          <w:tcPr>
            <w:tcW w:w="2303" w:type="dxa"/>
          </w:tcPr>
          <w:p w14:paraId="2922F30F" w14:textId="77777777" w:rsidR="00546D0A" w:rsidRDefault="00546D0A" w:rsidP="00546D0A">
            <w:r>
              <w:t>Brasserie ‘Al Pele’</w:t>
            </w:r>
          </w:p>
        </w:tc>
        <w:tc>
          <w:tcPr>
            <w:tcW w:w="2483" w:type="dxa"/>
          </w:tcPr>
          <w:p w14:paraId="3CD345D7" w14:textId="77777777" w:rsidR="00546D0A" w:rsidRPr="009811CA" w:rsidRDefault="00546D0A" w:rsidP="00546D0A"/>
        </w:tc>
        <w:tc>
          <w:tcPr>
            <w:tcW w:w="2123" w:type="dxa"/>
          </w:tcPr>
          <w:p w14:paraId="102B1636" w14:textId="77777777" w:rsidR="00546D0A" w:rsidRDefault="00546D0A" w:rsidP="00546D0A">
            <w:r>
              <w:t>084/44 59 51</w:t>
            </w:r>
          </w:p>
        </w:tc>
      </w:tr>
      <w:tr w:rsidR="00546D0A" w:rsidRPr="009811CA" w14:paraId="218E58B1" w14:textId="77777777" w:rsidTr="000B4270">
        <w:tc>
          <w:tcPr>
            <w:tcW w:w="2303" w:type="dxa"/>
          </w:tcPr>
          <w:p w14:paraId="724B5577" w14:textId="77777777" w:rsidR="00546D0A" w:rsidRPr="009811CA" w:rsidRDefault="00546D0A" w:rsidP="00546D0A">
            <w:r>
              <w:t>Police de Saint-Hubert</w:t>
            </w:r>
          </w:p>
        </w:tc>
        <w:tc>
          <w:tcPr>
            <w:tcW w:w="2483" w:type="dxa"/>
          </w:tcPr>
          <w:p w14:paraId="4F1AB7DB" w14:textId="77777777" w:rsidR="00546D0A" w:rsidRPr="009811CA" w:rsidRDefault="00546D0A" w:rsidP="00546D0A">
            <w:r>
              <w:t>Avenue Nestor Martin 10B, 6 870 SAINT-HUBERT</w:t>
            </w:r>
          </w:p>
        </w:tc>
        <w:tc>
          <w:tcPr>
            <w:tcW w:w="2123" w:type="dxa"/>
          </w:tcPr>
          <w:p w14:paraId="4F0C2FB0" w14:textId="77777777" w:rsidR="00546D0A" w:rsidRPr="009811CA" w:rsidRDefault="00546D0A" w:rsidP="00546D0A">
            <w:r>
              <w:t>061/ 46 57 60</w:t>
            </w:r>
          </w:p>
        </w:tc>
      </w:tr>
      <w:tr w:rsidR="00546D0A" w:rsidRPr="009811CA" w14:paraId="08AAD1D6" w14:textId="77777777" w:rsidTr="000B4270">
        <w:tc>
          <w:tcPr>
            <w:tcW w:w="2303" w:type="dxa"/>
          </w:tcPr>
          <w:p w14:paraId="6CED4B66" w14:textId="77777777" w:rsidR="00546D0A" w:rsidRPr="009811CA" w:rsidRDefault="00546D0A" w:rsidP="00546D0A">
            <w:r w:rsidRPr="009811CA">
              <w:t>SRI (pompiers)</w:t>
            </w:r>
          </w:p>
        </w:tc>
        <w:tc>
          <w:tcPr>
            <w:tcW w:w="2483" w:type="dxa"/>
          </w:tcPr>
          <w:p w14:paraId="667284BC" w14:textId="77777777" w:rsidR="00546D0A" w:rsidRPr="009811CA" w:rsidRDefault="00546D0A" w:rsidP="00546D0A"/>
        </w:tc>
        <w:tc>
          <w:tcPr>
            <w:tcW w:w="2123" w:type="dxa"/>
          </w:tcPr>
          <w:p w14:paraId="525B03BA" w14:textId="77777777" w:rsidR="00546D0A" w:rsidRPr="009811CA" w:rsidRDefault="00546D0A" w:rsidP="00546D0A">
            <w:r>
              <w:t>061/ 61 02 26 ou 112</w:t>
            </w:r>
          </w:p>
        </w:tc>
      </w:tr>
      <w:tr w:rsidR="00546D0A" w:rsidRPr="009811CA" w14:paraId="0532AF83" w14:textId="77777777" w:rsidTr="000B4270">
        <w:tc>
          <w:tcPr>
            <w:tcW w:w="2303" w:type="dxa"/>
          </w:tcPr>
          <w:p w14:paraId="1C40BB5D" w14:textId="77777777" w:rsidR="00546D0A" w:rsidRPr="009811CA" w:rsidRDefault="00546D0A" w:rsidP="00546D0A">
            <w:r w:rsidRPr="009811CA">
              <w:t xml:space="preserve">Commune de </w:t>
            </w:r>
            <w:r>
              <w:t>Saint-Hubert</w:t>
            </w:r>
          </w:p>
        </w:tc>
        <w:tc>
          <w:tcPr>
            <w:tcW w:w="2483" w:type="dxa"/>
          </w:tcPr>
          <w:p w14:paraId="7A60903C" w14:textId="77777777" w:rsidR="00546D0A" w:rsidRPr="009811CA" w:rsidRDefault="00546D0A" w:rsidP="00546D0A">
            <w:r>
              <w:t>Place du Marché 1, 6 870 SAINT-HUBERT</w:t>
            </w:r>
          </w:p>
        </w:tc>
        <w:tc>
          <w:tcPr>
            <w:tcW w:w="2123" w:type="dxa"/>
          </w:tcPr>
          <w:p w14:paraId="658A4980" w14:textId="77777777" w:rsidR="00546D0A" w:rsidRPr="009811CA" w:rsidRDefault="00546D0A" w:rsidP="00546D0A">
            <w:r>
              <w:t>061/ 26 09 66</w:t>
            </w:r>
          </w:p>
        </w:tc>
      </w:tr>
      <w:tr w:rsidR="00546D0A" w:rsidRPr="009811CA" w14:paraId="6F41DC3E" w14:textId="77777777" w:rsidTr="000B4270">
        <w:tc>
          <w:tcPr>
            <w:tcW w:w="2303" w:type="dxa"/>
          </w:tcPr>
          <w:p w14:paraId="6B3DDFE2" w14:textId="77777777" w:rsidR="00546D0A" w:rsidRPr="009811CA" w:rsidRDefault="00546D0A" w:rsidP="00546D0A">
            <w:r>
              <w:t>Hôpital Princesse Paola</w:t>
            </w:r>
          </w:p>
        </w:tc>
        <w:tc>
          <w:tcPr>
            <w:tcW w:w="2483" w:type="dxa"/>
          </w:tcPr>
          <w:p w14:paraId="3FC2CC2D" w14:textId="77777777" w:rsidR="00546D0A" w:rsidRPr="009811CA" w:rsidRDefault="00546D0A" w:rsidP="00546D0A">
            <w:r>
              <w:t>Rue du Vivier 21, 6 900 MARCHE-EN-FAMENNE</w:t>
            </w:r>
          </w:p>
        </w:tc>
        <w:tc>
          <w:tcPr>
            <w:tcW w:w="2123" w:type="dxa"/>
          </w:tcPr>
          <w:p w14:paraId="2F1FBA7B" w14:textId="77777777" w:rsidR="00546D0A" w:rsidRPr="009811CA" w:rsidRDefault="00546D0A" w:rsidP="00546D0A">
            <w:r>
              <w:t>084/ 21 91 11</w:t>
            </w:r>
          </w:p>
        </w:tc>
      </w:tr>
      <w:tr w:rsidR="00546D0A" w:rsidRPr="009811CA" w14:paraId="1E7D637A" w14:textId="77777777" w:rsidTr="000B4270">
        <w:tc>
          <w:tcPr>
            <w:tcW w:w="2303" w:type="dxa"/>
          </w:tcPr>
          <w:p w14:paraId="4CAB3560" w14:textId="77777777" w:rsidR="00546D0A" w:rsidRDefault="00546D0A" w:rsidP="00546D0A">
            <w:r>
              <w:t>Centre hospitalier de l’Ardenne</w:t>
            </w:r>
          </w:p>
        </w:tc>
        <w:tc>
          <w:tcPr>
            <w:tcW w:w="2483" w:type="dxa"/>
          </w:tcPr>
          <w:p w14:paraId="5F2B91A5" w14:textId="77777777" w:rsidR="00546D0A" w:rsidRDefault="00546D0A" w:rsidP="00546D0A">
            <w:r>
              <w:t>Avenue de Houffalize 35,</w:t>
            </w:r>
            <w:r>
              <w:br/>
              <w:t>6 800 LIBRAMONT</w:t>
            </w:r>
          </w:p>
        </w:tc>
        <w:tc>
          <w:tcPr>
            <w:tcW w:w="2123" w:type="dxa"/>
          </w:tcPr>
          <w:p w14:paraId="257F44C1" w14:textId="77777777" w:rsidR="00546D0A" w:rsidRDefault="00546D0A" w:rsidP="00546D0A">
            <w:r>
              <w:t>061/ 23 81 11</w:t>
            </w:r>
          </w:p>
        </w:tc>
      </w:tr>
      <w:tr w:rsidR="00546D0A" w:rsidRPr="009811CA" w14:paraId="54D9A834" w14:textId="77777777" w:rsidTr="000B4270">
        <w:tc>
          <w:tcPr>
            <w:tcW w:w="2303" w:type="dxa"/>
          </w:tcPr>
          <w:p w14:paraId="4B5DFE1C" w14:textId="77777777" w:rsidR="00546D0A" w:rsidRDefault="00546D0A" w:rsidP="00546D0A">
            <w:r>
              <w:t>Centre Antipoison</w:t>
            </w:r>
          </w:p>
        </w:tc>
        <w:tc>
          <w:tcPr>
            <w:tcW w:w="2483" w:type="dxa"/>
          </w:tcPr>
          <w:p w14:paraId="6FEA5A40" w14:textId="77777777" w:rsidR="00546D0A" w:rsidRDefault="00546D0A" w:rsidP="00546D0A"/>
        </w:tc>
        <w:tc>
          <w:tcPr>
            <w:tcW w:w="2123" w:type="dxa"/>
          </w:tcPr>
          <w:p w14:paraId="0C95408A" w14:textId="77777777" w:rsidR="00546D0A" w:rsidRDefault="00546D0A" w:rsidP="00546D0A">
            <w:r>
              <w:t>070/ 245 245</w:t>
            </w:r>
          </w:p>
        </w:tc>
      </w:tr>
    </w:tbl>
    <w:p w14:paraId="3D16A3F7" w14:textId="77777777" w:rsidR="00EE30BB" w:rsidRDefault="00EE30BB" w:rsidP="00EE30BB">
      <w:pPr>
        <w:rPr>
          <w:b/>
        </w:rPr>
      </w:pPr>
    </w:p>
    <w:p w14:paraId="289D02BD" w14:textId="77777777" w:rsidR="00EE30BB" w:rsidRDefault="00EE30BB" w:rsidP="00EE30BB">
      <w:pPr>
        <w:rPr>
          <w:b/>
        </w:rPr>
      </w:pPr>
    </w:p>
    <w:p w14:paraId="2A7ED57E" w14:textId="77777777" w:rsidR="00EE30BB" w:rsidRDefault="00EE30BB" w:rsidP="00EE30BB">
      <w:pPr>
        <w:rPr>
          <w:b/>
          <w:u w:val="single"/>
        </w:rPr>
      </w:pPr>
    </w:p>
    <w:p w14:paraId="5ED10B87" w14:textId="77777777" w:rsidR="00EE30BB" w:rsidRDefault="00EE30BB" w:rsidP="00EE30BB">
      <w:pPr>
        <w:rPr>
          <w:b/>
          <w:u w:val="single"/>
        </w:rPr>
      </w:pPr>
    </w:p>
    <w:p w14:paraId="14B42232" w14:textId="77777777" w:rsidR="00EE30BB" w:rsidRDefault="00EE30BB" w:rsidP="00EE30BB">
      <w:pPr>
        <w:rPr>
          <w:b/>
          <w:u w:val="single"/>
        </w:rPr>
      </w:pPr>
    </w:p>
    <w:p w14:paraId="5D909E12" w14:textId="77777777" w:rsidR="00EE30BB" w:rsidRDefault="00EE30BB" w:rsidP="00EE30BB">
      <w:pPr>
        <w:rPr>
          <w:b/>
          <w:u w:val="single"/>
        </w:rPr>
      </w:pPr>
    </w:p>
    <w:p w14:paraId="100D0470" w14:textId="77777777" w:rsidR="00EE30BB" w:rsidRDefault="00EE30BB" w:rsidP="00EE30BB">
      <w:pPr>
        <w:rPr>
          <w:b/>
          <w:u w:val="single"/>
        </w:rPr>
      </w:pPr>
    </w:p>
    <w:p w14:paraId="5E7005BE" w14:textId="77777777" w:rsidR="00EE30BB" w:rsidRDefault="00EE30BB" w:rsidP="00EE30BB">
      <w:pPr>
        <w:rPr>
          <w:b/>
          <w:u w:val="single"/>
        </w:rPr>
      </w:pPr>
    </w:p>
    <w:p w14:paraId="0A9927B0" w14:textId="77777777" w:rsidR="00EE30BB" w:rsidRDefault="00EE30BB" w:rsidP="00EE30BB">
      <w:pPr>
        <w:rPr>
          <w:b/>
          <w:u w:val="single"/>
        </w:rPr>
      </w:pPr>
    </w:p>
    <w:p w14:paraId="3094405D" w14:textId="77777777" w:rsidR="00EE30BB" w:rsidRDefault="00EE30BB" w:rsidP="00EE30BB">
      <w:pPr>
        <w:rPr>
          <w:b/>
          <w:u w:val="single"/>
        </w:rPr>
      </w:pPr>
    </w:p>
    <w:p w14:paraId="4275F6D1" w14:textId="77777777" w:rsidR="00EE30BB" w:rsidRDefault="00EE30BB" w:rsidP="00EE30BB">
      <w:pPr>
        <w:rPr>
          <w:b/>
          <w:u w:val="single"/>
        </w:rPr>
      </w:pPr>
    </w:p>
    <w:p w14:paraId="428A9142" w14:textId="77777777" w:rsidR="00EE30BB" w:rsidRDefault="00EE30BB" w:rsidP="00EE30BB">
      <w:pPr>
        <w:rPr>
          <w:b/>
          <w:u w:val="single"/>
        </w:rPr>
      </w:pPr>
    </w:p>
    <w:p w14:paraId="58F368F1" w14:textId="77777777" w:rsidR="00EE30BB" w:rsidRDefault="00EE30BB" w:rsidP="00EE30BB">
      <w:pPr>
        <w:rPr>
          <w:b/>
          <w:u w:val="single"/>
        </w:rPr>
      </w:pPr>
    </w:p>
    <w:p w14:paraId="0D0DC8D6" w14:textId="77777777" w:rsidR="00EE30BB" w:rsidRDefault="00EE30BB" w:rsidP="00EE30BB">
      <w:pPr>
        <w:rPr>
          <w:b/>
          <w:u w:val="single"/>
        </w:rPr>
      </w:pPr>
    </w:p>
    <w:p w14:paraId="64DE60B4" w14:textId="77777777" w:rsidR="00EE30BB" w:rsidRDefault="00EE30BB" w:rsidP="00EE30BB">
      <w:pPr>
        <w:rPr>
          <w:b/>
          <w:u w:val="single"/>
        </w:rPr>
      </w:pPr>
    </w:p>
    <w:p w14:paraId="4230C49D" w14:textId="77777777" w:rsidR="00EE30BB" w:rsidRDefault="00EE30BB" w:rsidP="00EE30BB">
      <w:pPr>
        <w:rPr>
          <w:b/>
          <w:u w:val="single"/>
        </w:rPr>
      </w:pPr>
    </w:p>
    <w:p w14:paraId="63F3921A" w14:textId="77777777" w:rsidR="00EE30BB" w:rsidRDefault="00EE30BB" w:rsidP="00EE30BB">
      <w:pPr>
        <w:rPr>
          <w:b/>
          <w:u w:val="single"/>
        </w:rPr>
      </w:pPr>
    </w:p>
    <w:p w14:paraId="1238CBD6" w14:textId="77777777" w:rsidR="00EE30BB" w:rsidRDefault="00EE30BB" w:rsidP="00EE30BB">
      <w:pPr>
        <w:rPr>
          <w:b/>
          <w:u w:val="single"/>
        </w:rPr>
      </w:pPr>
    </w:p>
    <w:p w14:paraId="27F082CC" w14:textId="77777777" w:rsidR="00EE30BB" w:rsidRDefault="00EE30BB" w:rsidP="00EE30BB">
      <w:pPr>
        <w:rPr>
          <w:b/>
          <w:u w:val="single"/>
        </w:rPr>
      </w:pPr>
    </w:p>
    <w:p w14:paraId="50D68C79" w14:textId="77777777" w:rsidR="00EE30BB" w:rsidRDefault="00EE30BB" w:rsidP="00EE30BB">
      <w:pPr>
        <w:rPr>
          <w:b/>
          <w:u w:val="single"/>
        </w:rPr>
      </w:pPr>
    </w:p>
    <w:p w14:paraId="51D7D8EB" w14:textId="77777777" w:rsidR="00EE30BB" w:rsidRDefault="00EE30BB" w:rsidP="00EE30BB">
      <w:pPr>
        <w:rPr>
          <w:b/>
          <w:u w:val="single"/>
        </w:rPr>
      </w:pPr>
    </w:p>
    <w:p w14:paraId="60A99CD7" w14:textId="77777777" w:rsidR="00EE30BB" w:rsidRDefault="00EE30BB" w:rsidP="00EE30BB">
      <w:pPr>
        <w:rPr>
          <w:b/>
          <w:u w:val="single"/>
        </w:rPr>
      </w:pPr>
    </w:p>
    <w:p w14:paraId="65F2CC67" w14:textId="77777777" w:rsidR="00EE30BB" w:rsidRDefault="00EE30BB" w:rsidP="00EE30BB">
      <w:pPr>
        <w:rPr>
          <w:b/>
          <w:u w:val="single"/>
        </w:rPr>
      </w:pPr>
    </w:p>
    <w:p w14:paraId="2E9885A1" w14:textId="77777777" w:rsidR="00EE30BB" w:rsidRDefault="00EE30BB" w:rsidP="00EE30BB">
      <w:pPr>
        <w:rPr>
          <w:b/>
          <w:u w:val="single"/>
        </w:rPr>
      </w:pPr>
    </w:p>
    <w:p w14:paraId="2C4B2EC8" w14:textId="77777777" w:rsidR="00EE30BB" w:rsidRDefault="00EE30BB" w:rsidP="00EE30BB">
      <w:pPr>
        <w:rPr>
          <w:b/>
          <w:u w:val="single"/>
        </w:rPr>
      </w:pPr>
    </w:p>
    <w:p w14:paraId="7A50A2C0" w14:textId="77777777" w:rsidR="00CF769D" w:rsidRDefault="00CF769D" w:rsidP="00EE30BB">
      <w:pPr>
        <w:rPr>
          <w:b/>
          <w:u w:val="single"/>
        </w:rPr>
      </w:pPr>
    </w:p>
    <w:p w14:paraId="183DD6B1" w14:textId="77777777" w:rsidR="00CF769D" w:rsidRDefault="00CF769D" w:rsidP="00EE30BB">
      <w:pPr>
        <w:rPr>
          <w:b/>
          <w:u w:val="single"/>
        </w:rPr>
      </w:pPr>
    </w:p>
    <w:p w14:paraId="2759B437" w14:textId="77777777" w:rsidR="00CF769D" w:rsidRDefault="00CF769D" w:rsidP="00EE30BB">
      <w:pPr>
        <w:rPr>
          <w:b/>
          <w:u w:val="single"/>
        </w:rPr>
      </w:pPr>
    </w:p>
    <w:p w14:paraId="7CEE4BD7" w14:textId="77777777" w:rsidR="00CF769D" w:rsidRDefault="00CF769D" w:rsidP="00EE30BB">
      <w:pPr>
        <w:rPr>
          <w:b/>
          <w:u w:val="single"/>
        </w:rPr>
      </w:pPr>
    </w:p>
    <w:p w14:paraId="286AF92D" w14:textId="77777777" w:rsidR="00CF769D" w:rsidRDefault="00CF769D" w:rsidP="00EE30BB">
      <w:pPr>
        <w:rPr>
          <w:b/>
          <w:u w:val="single"/>
        </w:rPr>
      </w:pPr>
    </w:p>
    <w:p w14:paraId="52140FF8" w14:textId="77777777" w:rsidR="00CF769D" w:rsidRDefault="00CF769D" w:rsidP="00EE30BB">
      <w:pPr>
        <w:rPr>
          <w:b/>
          <w:u w:val="single"/>
        </w:rPr>
      </w:pPr>
    </w:p>
    <w:p w14:paraId="5AFF5C3A" w14:textId="77777777" w:rsidR="00CF769D" w:rsidRDefault="00CF769D" w:rsidP="00EE30BB">
      <w:pPr>
        <w:rPr>
          <w:b/>
          <w:u w:val="single"/>
        </w:rPr>
      </w:pPr>
    </w:p>
    <w:p w14:paraId="49DF3A90" w14:textId="77777777" w:rsidR="00FF6E7D" w:rsidRDefault="00FF6E7D" w:rsidP="00EE30BB">
      <w:pPr>
        <w:rPr>
          <w:b/>
          <w:u w:val="single"/>
        </w:rPr>
      </w:pPr>
    </w:p>
    <w:p w14:paraId="28BCB5CC" w14:textId="77777777" w:rsidR="00FF6E7D" w:rsidRDefault="00FF6E7D" w:rsidP="00EE30BB">
      <w:pPr>
        <w:rPr>
          <w:b/>
          <w:u w:val="single"/>
        </w:rPr>
      </w:pPr>
    </w:p>
    <w:p w14:paraId="40D5C3CA" w14:textId="77777777" w:rsidR="00FF6E7D" w:rsidRDefault="00FF6E7D" w:rsidP="00EE30BB">
      <w:pPr>
        <w:rPr>
          <w:b/>
          <w:u w:val="single"/>
        </w:rPr>
      </w:pPr>
    </w:p>
    <w:p w14:paraId="5B4E7876" w14:textId="6A97138C" w:rsidR="00EE30BB" w:rsidRPr="00FE52C9" w:rsidRDefault="00EE30BB" w:rsidP="00EE30BB">
      <w:pPr>
        <w:rPr>
          <w:b/>
          <w:u w:val="single"/>
        </w:rPr>
      </w:pPr>
      <w:r w:rsidRPr="00FE52C9">
        <w:rPr>
          <w:b/>
          <w:u w:val="single"/>
        </w:rPr>
        <w:t>Annexe 2 : Carte de localisation</w:t>
      </w:r>
    </w:p>
    <w:p w14:paraId="6C701D7B" w14:textId="77777777" w:rsidR="00EE30BB" w:rsidRDefault="00EE30BB" w:rsidP="00EE30BB">
      <w:pPr>
        <w:rPr>
          <w:i/>
          <w:sz w:val="18"/>
          <w:szCs w:val="18"/>
        </w:rPr>
      </w:pPr>
    </w:p>
    <w:p w14:paraId="2427F6FD" w14:textId="51609BB2" w:rsidR="00EE30BB" w:rsidRPr="00CF769D" w:rsidRDefault="00CF769D" w:rsidP="00EE30BB">
      <w:pPr>
        <w:rPr>
          <w:i/>
          <w:color w:val="FFC000" w:themeColor="accent4"/>
          <w:sz w:val="18"/>
          <w:szCs w:val="18"/>
        </w:rPr>
      </w:pPr>
      <w:r w:rsidRPr="00CF769D">
        <w:rPr>
          <w:i/>
          <w:color w:val="FFC000" w:themeColor="accent4"/>
          <w:sz w:val="18"/>
          <w:szCs w:val="18"/>
        </w:rPr>
        <w:lastRenderedPageBreak/>
        <w:t>En jaune</w:t>
      </w:r>
      <w:r w:rsidR="00EE30BB" w:rsidRPr="00CF769D">
        <w:rPr>
          <w:i/>
          <w:color w:val="FFC000" w:themeColor="accent4"/>
          <w:sz w:val="18"/>
          <w:szCs w:val="18"/>
        </w:rPr>
        <w:t> : endroit</w:t>
      </w:r>
      <w:r w:rsidR="00FF6E7D">
        <w:rPr>
          <w:i/>
          <w:color w:val="FFC000" w:themeColor="accent4"/>
          <w:sz w:val="18"/>
          <w:szCs w:val="18"/>
        </w:rPr>
        <w:t>s</w:t>
      </w:r>
      <w:r w:rsidR="00EE30BB" w:rsidRPr="00CF769D">
        <w:rPr>
          <w:i/>
          <w:color w:val="FFC000" w:themeColor="accent4"/>
          <w:sz w:val="18"/>
          <w:szCs w:val="18"/>
        </w:rPr>
        <w:t xml:space="preserve"> de camp</w:t>
      </w:r>
      <w:r w:rsidR="00FF6E7D">
        <w:rPr>
          <w:i/>
          <w:color w:val="FFC000" w:themeColor="accent4"/>
          <w:sz w:val="18"/>
          <w:szCs w:val="18"/>
        </w:rPr>
        <w:t>s</w:t>
      </w:r>
    </w:p>
    <w:p w14:paraId="2C3B12C4" w14:textId="032584B4" w:rsidR="00EE30BB" w:rsidRPr="00CF769D" w:rsidRDefault="00EE30BB" w:rsidP="00EE30BB">
      <w:pPr>
        <w:rPr>
          <w:i/>
          <w:color w:val="70AD47" w:themeColor="accent6"/>
          <w:sz w:val="18"/>
          <w:szCs w:val="18"/>
        </w:rPr>
      </w:pPr>
      <w:r w:rsidRPr="00CF769D">
        <w:rPr>
          <w:i/>
          <w:color w:val="70AD47" w:themeColor="accent6"/>
          <w:sz w:val="18"/>
          <w:szCs w:val="18"/>
        </w:rPr>
        <w:t>En vert : zone d’accès libres</w:t>
      </w:r>
    </w:p>
    <w:p w14:paraId="7515E2C1" w14:textId="77777777" w:rsidR="00CF769D" w:rsidRDefault="00CF769D" w:rsidP="00EE30BB">
      <w:pPr>
        <w:rPr>
          <w:i/>
          <w:sz w:val="18"/>
          <w:szCs w:val="18"/>
        </w:rPr>
      </w:pPr>
    </w:p>
    <w:p w14:paraId="66168696" w14:textId="7D8F6D61" w:rsidR="00CF769D" w:rsidRDefault="00CF769D" w:rsidP="00EE30BB">
      <w:pPr>
        <w:rPr>
          <w:i/>
          <w:sz w:val="18"/>
          <w:szCs w:val="18"/>
        </w:rPr>
      </w:pPr>
      <w:r>
        <w:rPr>
          <w:i/>
          <w:sz w:val="18"/>
          <w:szCs w:val="18"/>
        </w:rPr>
        <w:t xml:space="preserve">La prairie numéro 1 est nommée prairie de la </w:t>
      </w:r>
      <w:r w:rsidRPr="00CF769D">
        <w:rPr>
          <w:b/>
          <w:bCs/>
          <w:i/>
          <w:sz w:val="18"/>
          <w:szCs w:val="18"/>
        </w:rPr>
        <w:t xml:space="preserve">Masblette </w:t>
      </w:r>
    </w:p>
    <w:p w14:paraId="7D08F198" w14:textId="11B89400" w:rsidR="00FF6E7D" w:rsidRDefault="00CF769D" w:rsidP="00EE30BB">
      <w:pPr>
        <w:rPr>
          <w:i/>
          <w:sz w:val="18"/>
          <w:szCs w:val="18"/>
        </w:rPr>
      </w:pPr>
      <w:r>
        <w:rPr>
          <w:i/>
          <w:sz w:val="18"/>
          <w:szCs w:val="18"/>
        </w:rPr>
        <w:t xml:space="preserve">La prairie numéro 3b est nommée prairie du </w:t>
      </w:r>
      <w:r w:rsidRPr="00CF769D">
        <w:rPr>
          <w:b/>
          <w:bCs/>
          <w:i/>
          <w:sz w:val="18"/>
          <w:szCs w:val="18"/>
        </w:rPr>
        <w:t>Rabani</w:t>
      </w:r>
      <w:r>
        <w:rPr>
          <w:i/>
          <w:sz w:val="18"/>
          <w:szCs w:val="18"/>
        </w:rPr>
        <w:t xml:space="preserve"> </w:t>
      </w:r>
    </w:p>
    <w:p w14:paraId="1879BF9C" w14:textId="1C009291" w:rsidR="00CF769D" w:rsidRDefault="00FF6E7D" w:rsidP="00EE30BB">
      <w:pPr>
        <w:rPr>
          <w:i/>
          <w:sz w:val="18"/>
          <w:szCs w:val="18"/>
        </w:rPr>
      </w:pPr>
      <w:r w:rsidRPr="00FF6E7D">
        <w:rPr>
          <w:i/>
          <w:noProof/>
          <w:sz w:val="18"/>
          <w:szCs w:val="18"/>
        </w:rPr>
        <w:drawing>
          <wp:anchor distT="0" distB="0" distL="114300" distR="114300" simplePos="0" relativeHeight="251660800" behindDoc="1" locked="0" layoutInCell="1" allowOverlap="1" wp14:anchorId="7E86798B" wp14:editId="719B2C72">
            <wp:simplePos x="0" y="0"/>
            <wp:positionH relativeFrom="column">
              <wp:posOffset>-1270635</wp:posOffset>
            </wp:positionH>
            <wp:positionV relativeFrom="paragraph">
              <wp:posOffset>1276985</wp:posOffset>
            </wp:positionV>
            <wp:extent cx="7849870" cy="5307965"/>
            <wp:effectExtent l="0" t="5398" r="0" b="0"/>
            <wp:wrapTight wrapText="bothSides">
              <wp:wrapPolygon edited="0">
                <wp:start x="21615" y="22"/>
                <wp:lineTo x="71" y="22"/>
                <wp:lineTo x="71" y="21495"/>
                <wp:lineTo x="21615" y="21495"/>
                <wp:lineTo x="21615" y="22"/>
              </wp:wrapPolygon>
            </wp:wrapTight>
            <wp:docPr id="13322442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849870" cy="530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BAE49" w14:textId="77777777" w:rsidR="00EE30BB" w:rsidRDefault="00EE30BB" w:rsidP="00EE30BB">
      <w:pPr>
        <w:rPr>
          <w:i/>
          <w:sz w:val="18"/>
          <w:szCs w:val="18"/>
        </w:rPr>
      </w:pPr>
    </w:p>
    <w:p w14:paraId="44769CF6" w14:textId="77777777" w:rsidR="00CF769D" w:rsidRPr="00CF769D" w:rsidRDefault="00CF769D" w:rsidP="00EE30BB">
      <w:pPr>
        <w:rPr>
          <w:iCs/>
          <w:sz w:val="18"/>
          <w:szCs w:val="18"/>
        </w:rPr>
      </w:pPr>
    </w:p>
    <w:p w14:paraId="7F6A127D" w14:textId="77777777" w:rsidR="00EE30BB" w:rsidRDefault="00EE30BB" w:rsidP="00EE30BB">
      <w:pPr>
        <w:rPr>
          <w:b/>
        </w:rPr>
      </w:pPr>
    </w:p>
    <w:p w14:paraId="23543BE0" w14:textId="77777777" w:rsidR="00EE30BB" w:rsidRDefault="00EE30BB" w:rsidP="00EE30BB">
      <w:pPr>
        <w:rPr>
          <w:b/>
        </w:rPr>
      </w:pPr>
    </w:p>
    <w:p w14:paraId="7189BA97" w14:textId="77777777" w:rsidR="00EE30BB" w:rsidRDefault="00EE30BB" w:rsidP="00EE30BB">
      <w:pPr>
        <w:rPr>
          <w:b/>
        </w:rPr>
      </w:pPr>
    </w:p>
    <w:p w14:paraId="4BC8383A" w14:textId="77777777" w:rsidR="00EE30BB" w:rsidRDefault="00EE30BB" w:rsidP="00EE30BB">
      <w:pPr>
        <w:rPr>
          <w:b/>
        </w:rPr>
      </w:pPr>
    </w:p>
    <w:p w14:paraId="5B21EF32" w14:textId="00B43276" w:rsidR="00EE30BB" w:rsidRDefault="00EE30BB" w:rsidP="00EE30BB">
      <w:pPr>
        <w:rPr>
          <w:b/>
        </w:rPr>
      </w:pPr>
    </w:p>
    <w:p w14:paraId="3FE2411B" w14:textId="77777777" w:rsidR="00EE30BB" w:rsidRDefault="00EE30BB" w:rsidP="00EE30BB">
      <w:pPr>
        <w:rPr>
          <w:b/>
        </w:rPr>
      </w:pPr>
    </w:p>
    <w:p w14:paraId="65E890E2" w14:textId="5F0A8D9B" w:rsidR="00EE30BB" w:rsidRPr="00FE52C9" w:rsidRDefault="00EE30BB" w:rsidP="00EE30BB">
      <w:pPr>
        <w:rPr>
          <w:b/>
          <w:u w:val="single"/>
        </w:rPr>
      </w:pPr>
      <w:r>
        <w:rPr>
          <w:b/>
        </w:rPr>
        <w:br w:type="page"/>
      </w:r>
      <w:r w:rsidRPr="00FE52C9">
        <w:rPr>
          <w:b/>
          <w:u w:val="single"/>
        </w:rPr>
        <w:lastRenderedPageBreak/>
        <w:t xml:space="preserve">Annexe </w:t>
      </w:r>
      <w:r>
        <w:rPr>
          <w:b/>
          <w:u w:val="single"/>
        </w:rPr>
        <w:t>3</w:t>
      </w:r>
      <w:r w:rsidRPr="00FE52C9">
        <w:rPr>
          <w:b/>
          <w:u w:val="single"/>
        </w:rPr>
        <w:t xml:space="preserve"> : </w:t>
      </w:r>
      <w:r>
        <w:rPr>
          <w:b/>
          <w:u w:val="single"/>
        </w:rPr>
        <w:t>Formulaire état des lieux</w:t>
      </w:r>
    </w:p>
    <w:p w14:paraId="260B1368" w14:textId="77777777" w:rsidR="00EE30BB" w:rsidRPr="00224FEC" w:rsidRDefault="00EE30BB" w:rsidP="00EE30BB">
      <w:pPr>
        <w:pStyle w:val="Titre1"/>
        <w:jc w:val="center"/>
        <w:rPr>
          <w:sz w:val="36"/>
          <w:szCs w:val="36"/>
          <w:u w:val="single"/>
        </w:rPr>
      </w:pPr>
      <w:r w:rsidRPr="00224FEC">
        <w:rPr>
          <w:sz w:val="36"/>
          <w:szCs w:val="36"/>
          <w:u w:val="single"/>
        </w:rPr>
        <w:t>Etat des lieux d’entrée et de sortie</w:t>
      </w:r>
    </w:p>
    <w:p w14:paraId="11F44670" w14:textId="519F04D6" w:rsidR="00EE30BB" w:rsidRDefault="00EE30BB" w:rsidP="00EE30BB">
      <w:pPr>
        <w:pStyle w:val="Titre1"/>
        <w:jc w:val="center"/>
        <w:rPr>
          <w:u w:val="single"/>
          <w:lang w:val="fr-BE"/>
        </w:rPr>
      </w:pPr>
      <w:r w:rsidRPr="00A9185A">
        <w:rPr>
          <w:u w:val="single"/>
        </w:rPr>
        <w:t>Camp RW/</w:t>
      </w:r>
      <w:r>
        <w:rPr>
          <w:u w:val="single"/>
        </w:rPr>
        <w:t>Prairie</w:t>
      </w:r>
      <w:r w:rsidR="0045479C">
        <w:rPr>
          <w:u w:val="single"/>
          <w:lang w:val="fr-BE"/>
        </w:rPr>
        <w:t>………………………….</w:t>
      </w:r>
    </w:p>
    <w:p w14:paraId="090E1BEE" w14:textId="090EB65A" w:rsidR="00224FEC" w:rsidRPr="00224FEC" w:rsidRDefault="00224FEC" w:rsidP="00224FEC">
      <w:pPr>
        <w:jc w:val="center"/>
        <w:rPr>
          <w:rFonts w:ascii="Cambria" w:hAnsi="Cambria"/>
          <w:b/>
          <w:bCs/>
          <w:sz w:val="32"/>
          <w:szCs w:val="32"/>
          <w:u w:val="single"/>
          <w:lang w:val="fr-BE" w:eastAsia="x-none"/>
        </w:rPr>
      </w:pPr>
      <w:r w:rsidRPr="00224FEC">
        <w:rPr>
          <w:rFonts w:ascii="Cambria" w:hAnsi="Cambria"/>
          <w:b/>
          <w:bCs/>
          <w:sz w:val="32"/>
          <w:szCs w:val="32"/>
          <w:u w:val="single"/>
          <w:lang w:val="fr-BE" w:eastAsia="x-none"/>
        </w:rPr>
        <w:t>Dates d’arrivée et de départ du camp</w:t>
      </w:r>
      <w:r>
        <w:rPr>
          <w:rFonts w:ascii="Cambria" w:hAnsi="Cambria"/>
          <w:b/>
          <w:bCs/>
          <w:sz w:val="32"/>
          <w:szCs w:val="32"/>
          <w:u w:val="single"/>
          <w:lang w:val="fr-BE" w:eastAsia="x-none"/>
        </w:rPr>
        <w:t>…………………………….</w:t>
      </w:r>
    </w:p>
    <w:p w14:paraId="22553C2E" w14:textId="2DEED512" w:rsidR="00224FEC" w:rsidRPr="00224FEC" w:rsidRDefault="00224FEC" w:rsidP="00224FEC">
      <w:pPr>
        <w:rPr>
          <w:lang w:val="fr-BE" w:eastAsia="x-none"/>
        </w:rPr>
      </w:pPr>
      <w:r>
        <w:rPr>
          <w:lang w:val="fr-BE" w:eastAsia="x-none"/>
        </w:rPr>
        <w:tab/>
      </w:r>
      <w:r>
        <w:rPr>
          <w:lang w:val="fr-BE" w:eastAsia="x-none"/>
        </w:rPr>
        <w:tab/>
      </w:r>
      <w:r>
        <w:rPr>
          <w:lang w:val="fr-BE" w:eastAsia="x-none"/>
        </w:rPr>
        <w:tab/>
      </w:r>
    </w:p>
    <w:p w14:paraId="633EFF5E" w14:textId="77777777" w:rsidR="00EE30BB" w:rsidRPr="00A9185A" w:rsidRDefault="00EE30BB" w:rsidP="00EE30BB"/>
    <w:p w14:paraId="02D79A56" w14:textId="77777777" w:rsidR="00EE30BB" w:rsidRPr="004E6885" w:rsidRDefault="00EE30BB" w:rsidP="00EE30BB">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4392"/>
        <w:gridCol w:w="3003"/>
      </w:tblGrid>
      <w:tr w:rsidR="00EE30BB" w:rsidRPr="004403DF" w14:paraId="4E5DC7E8" w14:textId="77777777" w:rsidTr="00D579AE">
        <w:tc>
          <w:tcPr>
            <w:tcW w:w="1668" w:type="dxa"/>
          </w:tcPr>
          <w:p w14:paraId="244878E9" w14:textId="77777777" w:rsidR="00EE30BB" w:rsidRPr="004403DF" w:rsidRDefault="00EE30BB" w:rsidP="000B4270">
            <w:pPr>
              <w:rPr>
                <w:rFonts w:ascii="Arial" w:hAnsi="Arial" w:cs="Arial"/>
                <w:b/>
              </w:rPr>
            </w:pPr>
          </w:p>
        </w:tc>
        <w:tc>
          <w:tcPr>
            <w:tcW w:w="4532" w:type="dxa"/>
          </w:tcPr>
          <w:p w14:paraId="0B5347CF" w14:textId="77777777" w:rsidR="00EE30BB" w:rsidRPr="004403DF" w:rsidRDefault="00EE30BB" w:rsidP="000B4270">
            <w:pPr>
              <w:jc w:val="center"/>
              <w:rPr>
                <w:rFonts w:ascii="Arial" w:hAnsi="Arial" w:cs="Arial"/>
                <w:b/>
              </w:rPr>
            </w:pPr>
          </w:p>
          <w:p w14:paraId="14F68D6B" w14:textId="77777777" w:rsidR="00EE30BB" w:rsidRPr="004403DF" w:rsidRDefault="00EE30BB" w:rsidP="000B4270">
            <w:pPr>
              <w:jc w:val="center"/>
              <w:rPr>
                <w:rFonts w:ascii="Arial" w:hAnsi="Arial" w:cs="Arial"/>
                <w:b/>
              </w:rPr>
            </w:pPr>
            <w:r w:rsidRPr="004403DF">
              <w:rPr>
                <w:rFonts w:ascii="Arial" w:hAnsi="Arial" w:cs="Arial"/>
                <w:b/>
              </w:rPr>
              <w:t>ENTREE</w:t>
            </w:r>
          </w:p>
          <w:p w14:paraId="519C04B5" w14:textId="77777777" w:rsidR="00EE30BB" w:rsidRPr="004403DF" w:rsidRDefault="00EE30BB" w:rsidP="000B4270">
            <w:pPr>
              <w:jc w:val="center"/>
              <w:rPr>
                <w:rFonts w:ascii="Arial" w:hAnsi="Arial" w:cs="Arial"/>
                <w:b/>
              </w:rPr>
            </w:pPr>
          </w:p>
        </w:tc>
        <w:tc>
          <w:tcPr>
            <w:tcW w:w="3088" w:type="dxa"/>
          </w:tcPr>
          <w:p w14:paraId="696D6E7D" w14:textId="77777777" w:rsidR="00EE30BB" w:rsidRPr="004403DF" w:rsidRDefault="00EE30BB" w:rsidP="000B4270">
            <w:pPr>
              <w:jc w:val="center"/>
              <w:rPr>
                <w:rFonts w:ascii="Arial" w:hAnsi="Arial" w:cs="Arial"/>
                <w:b/>
              </w:rPr>
            </w:pPr>
          </w:p>
          <w:p w14:paraId="2634B057" w14:textId="77777777" w:rsidR="00EE30BB" w:rsidRPr="004403DF" w:rsidRDefault="00EE30BB" w:rsidP="000B4270">
            <w:pPr>
              <w:jc w:val="center"/>
              <w:rPr>
                <w:rFonts w:ascii="Arial" w:hAnsi="Arial" w:cs="Arial"/>
                <w:b/>
              </w:rPr>
            </w:pPr>
            <w:r w:rsidRPr="004403DF">
              <w:rPr>
                <w:rFonts w:ascii="Arial" w:hAnsi="Arial" w:cs="Arial"/>
                <w:b/>
              </w:rPr>
              <w:t>SORTIE</w:t>
            </w:r>
          </w:p>
        </w:tc>
      </w:tr>
      <w:tr w:rsidR="00EE30BB" w:rsidRPr="004403DF" w14:paraId="298D8DF7" w14:textId="77777777" w:rsidTr="00D579AE">
        <w:tc>
          <w:tcPr>
            <w:tcW w:w="1668" w:type="dxa"/>
          </w:tcPr>
          <w:p w14:paraId="7ECAE200" w14:textId="77777777" w:rsidR="00EE30BB" w:rsidRPr="004403DF" w:rsidRDefault="00EE30BB" w:rsidP="000B4270">
            <w:pPr>
              <w:rPr>
                <w:rFonts w:ascii="Arial" w:hAnsi="Arial" w:cs="Arial"/>
                <w:b/>
              </w:rPr>
            </w:pPr>
            <w:r w:rsidRPr="00CC4B94">
              <w:rPr>
                <w:rFonts w:ascii="Arial" w:hAnsi="Arial" w:cs="Arial"/>
                <w:b/>
                <w:highlight w:val="red"/>
              </w:rPr>
              <w:t>Etat général de la prairie</w:t>
            </w:r>
          </w:p>
          <w:p w14:paraId="484D0838" w14:textId="77777777" w:rsidR="00EE30BB" w:rsidRPr="004403DF" w:rsidRDefault="00EE30BB" w:rsidP="000B4270">
            <w:pPr>
              <w:rPr>
                <w:rFonts w:ascii="Arial" w:hAnsi="Arial" w:cs="Arial"/>
                <w:b/>
              </w:rPr>
            </w:pPr>
          </w:p>
          <w:p w14:paraId="4E412DAD" w14:textId="77777777" w:rsidR="00EE30BB" w:rsidRDefault="00EE30BB" w:rsidP="000B4270">
            <w:pPr>
              <w:rPr>
                <w:rFonts w:ascii="Arial" w:hAnsi="Arial" w:cs="Arial"/>
                <w:b/>
              </w:rPr>
            </w:pPr>
          </w:p>
          <w:p w14:paraId="35821DD0" w14:textId="77777777" w:rsidR="00D579AE" w:rsidRDefault="00D579AE" w:rsidP="000B4270">
            <w:pPr>
              <w:rPr>
                <w:rFonts w:ascii="Arial" w:hAnsi="Arial" w:cs="Arial"/>
                <w:b/>
              </w:rPr>
            </w:pPr>
          </w:p>
          <w:p w14:paraId="5BBE97D7" w14:textId="77777777" w:rsidR="00D579AE" w:rsidRDefault="00D579AE" w:rsidP="000B4270">
            <w:pPr>
              <w:rPr>
                <w:rFonts w:ascii="Arial" w:hAnsi="Arial" w:cs="Arial"/>
                <w:b/>
              </w:rPr>
            </w:pPr>
          </w:p>
          <w:p w14:paraId="39D406CC" w14:textId="77777777" w:rsidR="00D579AE" w:rsidRDefault="00D579AE" w:rsidP="000B4270">
            <w:pPr>
              <w:rPr>
                <w:rFonts w:ascii="Arial" w:hAnsi="Arial" w:cs="Arial"/>
                <w:b/>
              </w:rPr>
            </w:pPr>
          </w:p>
          <w:p w14:paraId="161584F9" w14:textId="77777777" w:rsidR="00D579AE" w:rsidRDefault="00D579AE" w:rsidP="000B4270">
            <w:pPr>
              <w:rPr>
                <w:rFonts w:ascii="Arial" w:hAnsi="Arial" w:cs="Arial"/>
                <w:b/>
              </w:rPr>
            </w:pPr>
          </w:p>
          <w:p w14:paraId="529AF529" w14:textId="77777777" w:rsidR="00D579AE" w:rsidRDefault="00D579AE" w:rsidP="000B4270">
            <w:pPr>
              <w:rPr>
                <w:rFonts w:ascii="Arial" w:hAnsi="Arial" w:cs="Arial"/>
                <w:b/>
              </w:rPr>
            </w:pPr>
          </w:p>
          <w:p w14:paraId="1DBC0249" w14:textId="77777777" w:rsidR="00D579AE" w:rsidRDefault="00D579AE" w:rsidP="000B4270">
            <w:pPr>
              <w:rPr>
                <w:rFonts w:ascii="Arial" w:hAnsi="Arial" w:cs="Arial"/>
                <w:b/>
              </w:rPr>
            </w:pPr>
          </w:p>
          <w:p w14:paraId="50B05C92" w14:textId="77777777" w:rsidR="00D579AE" w:rsidRDefault="00D579AE" w:rsidP="000B4270">
            <w:pPr>
              <w:rPr>
                <w:rFonts w:ascii="Arial" w:hAnsi="Arial" w:cs="Arial"/>
                <w:b/>
              </w:rPr>
            </w:pPr>
          </w:p>
          <w:p w14:paraId="18DC33C5" w14:textId="77777777" w:rsidR="00D579AE" w:rsidRDefault="00D579AE" w:rsidP="000B4270">
            <w:pPr>
              <w:rPr>
                <w:rFonts w:ascii="Arial" w:hAnsi="Arial" w:cs="Arial"/>
                <w:b/>
              </w:rPr>
            </w:pPr>
          </w:p>
          <w:p w14:paraId="52BAC12A" w14:textId="77777777" w:rsidR="00D579AE" w:rsidRDefault="00D579AE" w:rsidP="000B4270">
            <w:pPr>
              <w:rPr>
                <w:rFonts w:ascii="Arial" w:hAnsi="Arial" w:cs="Arial"/>
                <w:b/>
              </w:rPr>
            </w:pPr>
          </w:p>
          <w:p w14:paraId="619155BA" w14:textId="77777777" w:rsidR="00D579AE" w:rsidRDefault="00D579AE" w:rsidP="000B4270">
            <w:pPr>
              <w:rPr>
                <w:rFonts w:ascii="Arial" w:hAnsi="Arial" w:cs="Arial"/>
                <w:b/>
              </w:rPr>
            </w:pPr>
          </w:p>
          <w:p w14:paraId="1F92A8DF" w14:textId="77777777" w:rsidR="00D579AE" w:rsidRDefault="00D579AE" w:rsidP="000B4270">
            <w:pPr>
              <w:rPr>
                <w:rFonts w:ascii="Arial" w:hAnsi="Arial" w:cs="Arial"/>
                <w:b/>
              </w:rPr>
            </w:pPr>
          </w:p>
          <w:p w14:paraId="586546DB" w14:textId="77777777" w:rsidR="00D579AE" w:rsidRDefault="00D579AE" w:rsidP="000B4270">
            <w:pPr>
              <w:rPr>
                <w:rFonts w:ascii="Arial" w:hAnsi="Arial" w:cs="Arial"/>
                <w:b/>
              </w:rPr>
            </w:pPr>
          </w:p>
          <w:p w14:paraId="405C2337" w14:textId="77777777" w:rsidR="00D579AE" w:rsidRDefault="00D579AE" w:rsidP="000B4270">
            <w:pPr>
              <w:rPr>
                <w:rFonts w:ascii="Arial" w:hAnsi="Arial" w:cs="Arial"/>
                <w:b/>
              </w:rPr>
            </w:pPr>
          </w:p>
          <w:p w14:paraId="29BFBEC9" w14:textId="77777777" w:rsidR="00D579AE" w:rsidRDefault="00D579AE" w:rsidP="000B4270">
            <w:pPr>
              <w:rPr>
                <w:rFonts w:ascii="Arial" w:hAnsi="Arial" w:cs="Arial"/>
                <w:b/>
              </w:rPr>
            </w:pPr>
          </w:p>
          <w:p w14:paraId="3C06FBA3" w14:textId="77777777" w:rsidR="00D579AE" w:rsidRDefault="00D579AE" w:rsidP="000B4270">
            <w:pPr>
              <w:rPr>
                <w:rFonts w:ascii="Arial" w:hAnsi="Arial" w:cs="Arial"/>
                <w:b/>
              </w:rPr>
            </w:pPr>
          </w:p>
          <w:p w14:paraId="72F07527" w14:textId="77777777" w:rsidR="00D579AE" w:rsidRDefault="00D579AE" w:rsidP="000B4270">
            <w:pPr>
              <w:rPr>
                <w:rFonts w:ascii="Arial" w:hAnsi="Arial" w:cs="Arial"/>
                <w:b/>
              </w:rPr>
            </w:pPr>
          </w:p>
          <w:p w14:paraId="0DCB4A50" w14:textId="77777777" w:rsidR="00D579AE" w:rsidRDefault="00D579AE" w:rsidP="000B4270">
            <w:pPr>
              <w:rPr>
                <w:rFonts w:ascii="Arial" w:hAnsi="Arial" w:cs="Arial"/>
                <w:b/>
              </w:rPr>
            </w:pPr>
          </w:p>
          <w:p w14:paraId="4AEE9D54" w14:textId="77777777" w:rsidR="00D579AE" w:rsidRDefault="00D579AE" w:rsidP="000B4270">
            <w:pPr>
              <w:rPr>
                <w:rFonts w:ascii="Arial" w:hAnsi="Arial" w:cs="Arial"/>
                <w:b/>
              </w:rPr>
            </w:pPr>
          </w:p>
          <w:p w14:paraId="3F16772F" w14:textId="77777777" w:rsidR="00D579AE" w:rsidRDefault="00D579AE" w:rsidP="000B4270">
            <w:pPr>
              <w:rPr>
                <w:rFonts w:ascii="Arial" w:hAnsi="Arial" w:cs="Arial"/>
                <w:b/>
              </w:rPr>
            </w:pPr>
          </w:p>
          <w:p w14:paraId="5BE70D7B" w14:textId="77777777" w:rsidR="00D579AE" w:rsidRPr="004403DF" w:rsidRDefault="00D579AE" w:rsidP="000B4270">
            <w:pPr>
              <w:rPr>
                <w:rFonts w:ascii="Arial" w:hAnsi="Arial" w:cs="Arial"/>
                <w:b/>
              </w:rPr>
            </w:pPr>
          </w:p>
          <w:p w14:paraId="49FD057E" w14:textId="77777777" w:rsidR="00EE30BB" w:rsidRPr="004403DF" w:rsidRDefault="00EE30BB" w:rsidP="000B4270">
            <w:pPr>
              <w:rPr>
                <w:rFonts w:ascii="Arial" w:hAnsi="Arial" w:cs="Arial"/>
                <w:b/>
              </w:rPr>
            </w:pPr>
          </w:p>
        </w:tc>
        <w:tc>
          <w:tcPr>
            <w:tcW w:w="4532" w:type="dxa"/>
          </w:tcPr>
          <w:p w14:paraId="0AC89C80" w14:textId="77777777" w:rsidR="00EE30BB" w:rsidRPr="004403DF" w:rsidRDefault="00EE30BB" w:rsidP="000B4270">
            <w:pPr>
              <w:rPr>
                <w:rFonts w:ascii="Arial" w:hAnsi="Arial" w:cs="Arial"/>
                <w:b/>
              </w:rPr>
            </w:pPr>
          </w:p>
        </w:tc>
        <w:tc>
          <w:tcPr>
            <w:tcW w:w="3088" w:type="dxa"/>
          </w:tcPr>
          <w:p w14:paraId="4D28994A" w14:textId="77777777" w:rsidR="00EE30BB" w:rsidRPr="004403DF" w:rsidRDefault="00EE30BB" w:rsidP="000B4270">
            <w:pPr>
              <w:rPr>
                <w:rFonts w:ascii="Arial" w:hAnsi="Arial" w:cs="Arial"/>
                <w:b/>
              </w:rPr>
            </w:pPr>
          </w:p>
        </w:tc>
      </w:tr>
      <w:tr w:rsidR="00EE30BB" w:rsidRPr="004403DF" w14:paraId="7F52F84C" w14:textId="77777777" w:rsidTr="00D579AE">
        <w:tc>
          <w:tcPr>
            <w:tcW w:w="1668" w:type="dxa"/>
          </w:tcPr>
          <w:p w14:paraId="368C0DA7" w14:textId="77777777" w:rsidR="00EE30BB" w:rsidRPr="00EE30BB" w:rsidRDefault="00EE30BB" w:rsidP="000B4270">
            <w:pPr>
              <w:rPr>
                <w:rFonts w:ascii="Arial" w:hAnsi="Arial" w:cs="Arial"/>
                <w:b/>
                <w:highlight w:val="red"/>
              </w:rPr>
            </w:pPr>
            <w:r w:rsidRPr="00EE30BB">
              <w:rPr>
                <w:rFonts w:ascii="Arial" w:hAnsi="Arial" w:cs="Arial"/>
                <w:b/>
                <w:highlight w:val="red"/>
              </w:rPr>
              <w:t>Etat général des petites infrastructures</w:t>
            </w:r>
          </w:p>
          <w:p w14:paraId="35F4A01A" w14:textId="77777777" w:rsidR="00EE30BB" w:rsidRPr="00EE30BB" w:rsidRDefault="00EE30BB" w:rsidP="000B4270">
            <w:pPr>
              <w:rPr>
                <w:rFonts w:ascii="Arial" w:hAnsi="Arial" w:cs="Arial"/>
                <w:b/>
                <w:highlight w:val="red"/>
              </w:rPr>
            </w:pPr>
          </w:p>
          <w:p w14:paraId="04AED686" w14:textId="77777777" w:rsidR="00EE30BB" w:rsidRPr="00EE30BB" w:rsidRDefault="00EE30BB" w:rsidP="000B4270">
            <w:pPr>
              <w:rPr>
                <w:rFonts w:ascii="Arial" w:hAnsi="Arial" w:cs="Arial"/>
                <w:b/>
                <w:highlight w:val="red"/>
              </w:rPr>
            </w:pPr>
          </w:p>
        </w:tc>
        <w:tc>
          <w:tcPr>
            <w:tcW w:w="4532" w:type="dxa"/>
          </w:tcPr>
          <w:p w14:paraId="42687453" w14:textId="77777777" w:rsidR="00EE30BB" w:rsidRPr="004403DF" w:rsidRDefault="00EE30BB" w:rsidP="000B4270">
            <w:pPr>
              <w:rPr>
                <w:rFonts w:ascii="Arial" w:hAnsi="Arial" w:cs="Arial"/>
                <w:b/>
              </w:rPr>
            </w:pPr>
          </w:p>
        </w:tc>
        <w:tc>
          <w:tcPr>
            <w:tcW w:w="3088" w:type="dxa"/>
          </w:tcPr>
          <w:p w14:paraId="3C435CFC" w14:textId="77777777" w:rsidR="00EE30BB" w:rsidRPr="004403DF" w:rsidRDefault="00EE30BB" w:rsidP="000B4270">
            <w:pPr>
              <w:rPr>
                <w:rFonts w:ascii="Arial" w:hAnsi="Arial" w:cs="Arial"/>
                <w:b/>
              </w:rPr>
            </w:pPr>
          </w:p>
        </w:tc>
      </w:tr>
      <w:tr w:rsidR="00EE30BB" w:rsidRPr="004403DF" w14:paraId="15070A18" w14:textId="77777777" w:rsidTr="00D579AE">
        <w:tc>
          <w:tcPr>
            <w:tcW w:w="1668" w:type="dxa"/>
          </w:tcPr>
          <w:p w14:paraId="2D0C8A20" w14:textId="77777777" w:rsidR="00EE30BB" w:rsidRPr="00EE30BB" w:rsidRDefault="00EE30BB" w:rsidP="000B4270">
            <w:pPr>
              <w:rPr>
                <w:rFonts w:ascii="Arial" w:hAnsi="Arial" w:cs="Arial"/>
                <w:b/>
                <w:highlight w:val="red"/>
              </w:rPr>
            </w:pPr>
            <w:r w:rsidRPr="00EE30BB">
              <w:rPr>
                <w:rFonts w:ascii="Arial" w:hAnsi="Arial" w:cs="Arial"/>
                <w:b/>
                <w:highlight w:val="red"/>
              </w:rPr>
              <w:t>Divers (à lister)</w:t>
            </w:r>
          </w:p>
          <w:p w14:paraId="551BB3AF" w14:textId="77777777" w:rsidR="00EE30BB" w:rsidRPr="00EE30BB" w:rsidRDefault="00EE30BB" w:rsidP="000B4270">
            <w:pPr>
              <w:rPr>
                <w:rFonts w:ascii="Arial" w:hAnsi="Arial" w:cs="Arial"/>
                <w:b/>
                <w:highlight w:val="red"/>
              </w:rPr>
            </w:pPr>
          </w:p>
          <w:p w14:paraId="22C9140C" w14:textId="77777777" w:rsidR="00EE30BB" w:rsidRPr="00EE30BB" w:rsidRDefault="00EE30BB" w:rsidP="000B4270">
            <w:pPr>
              <w:rPr>
                <w:rFonts w:ascii="Arial" w:hAnsi="Arial" w:cs="Arial"/>
                <w:b/>
                <w:highlight w:val="red"/>
              </w:rPr>
            </w:pPr>
          </w:p>
          <w:p w14:paraId="1712D12D" w14:textId="77777777" w:rsidR="00EE30BB" w:rsidRPr="00EE30BB" w:rsidRDefault="00EE30BB" w:rsidP="000B4270">
            <w:pPr>
              <w:rPr>
                <w:rFonts w:ascii="Arial" w:hAnsi="Arial" w:cs="Arial"/>
                <w:b/>
                <w:highlight w:val="red"/>
              </w:rPr>
            </w:pPr>
          </w:p>
          <w:p w14:paraId="47EF6365" w14:textId="77777777" w:rsidR="00EE30BB" w:rsidRPr="00EE30BB" w:rsidRDefault="00EE30BB" w:rsidP="000B4270">
            <w:pPr>
              <w:rPr>
                <w:rFonts w:ascii="Arial" w:hAnsi="Arial" w:cs="Arial"/>
                <w:b/>
                <w:highlight w:val="red"/>
              </w:rPr>
            </w:pPr>
          </w:p>
        </w:tc>
        <w:tc>
          <w:tcPr>
            <w:tcW w:w="4532" w:type="dxa"/>
          </w:tcPr>
          <w:p w14:paraId="45C4EE6F" w14:textId="77777777" w:rsidR="00EE30BB" w:rsidRPr="004403DF" w:rsidRDefault="00EE30BB" w:rsidP="000B4270">
            <w:pPr>
              <w:rPr>
                <w:rFonts w:ascii="Arial" w:hAnsi="Arial" w:cs="Arial"/>
                <w:b/>
              </w:rPr>
            </w:pPr>
          </w:p>
        </w:tc>
        <w:tc>
          <w:tcPr>
            <w:tcW w:w="3088" w:type="dxa"/>
          </w:tcPr>
          <w:p w14:paraId="2EFC02E0" w14:textId="77777777" w:rsidR="00EE30BB" w:rsidRPr="004403DF" w:rsidRDefault="00EE30BB" w:rsidP="000B4270">
            <w:pPr>
              <w:rPr>
                <w:rFonts w:ascii="Arial" w:hAnsi="Arial" w:cs="Arial"/>
                <w:b/>
              </w:rPr>
            </w:pPr>
          </w:p>
        </w:tc>
      </w:tr>
    </w:tbl>
    <w:p w14:paraId="4A1AEF78" w14:textId="77777777" w:rsidR="00EE30BB" w:rsidRDefault="00EE30BB" w:rsidP="00EE30BB">
      <w:pPr>
        <w:rPr>
          <w:rFonts w:ascii="Arial" w:hAnsi="Arial" w:cs="Arial"/>
          <w:b/>
        </w:rPr>
      </w:pPr>
    </w:p>
    <w:p w14:paraId="0661A3A4" w14:textId="77777777" w:rsidR="00D579AE" w:rsidRPr="004E6885" w:rsidRDefault="00D579AE" w:rsidP="00EE30BB">
      <w:pPr>
        <w:rPr>
          <w:rFonts w:ascii="Arial" w:hAnsi="Arial" w:cs="Arial"/>
          <w:b/>
        </w:rPr>
      </w:pPr>
    </w:p>
    <w:p w14:paraId="6ACF8445" w14:textId="77777777" w:rsidR="00EE30BB" w:rsidRPr="004E6885" w:rsidRDefault="00CC4B94" w:rsidP="00EE30BB">
      <w:pPr>
        <w:rPr>
          <w:rFonts w:ascii="Arial" w:hAnsi="Arial" w:cs="Arial"/>
          <w:b/>
        </w:rPr>
      </w:pPr>
      <w:r>
        <w:rPr>
          <w:rFonts w:ascii="Arial" w:hAnsi="Arial" w:cs="Arial"/>
          <w:b/>
        </w:rPr>
        <w:t>REÇU UNE CAUTION DE ………………………EUROS.</w:t>
      </w:r>
    </w:p>
    <w:p w14:paraId="36124606" w14:textId="77777777" w:rsidR="00D579AE" w:rsidRDefault="00D579AE" w:rsidP="00EE30BB">
      <w:pPr>
        <w:rPr>
          <w:rFonts w:ascii="Arial" w:hAnsi="Arial" w:cs="Arial"/>
          <w:b/>
        </w:rPr>
      </w:pPr>
    </w:p>
    <w:p w14:paraId="761530DD" w14:textId="00F2E92C" w:rsidR="00D579AE" w:rsidRDefault="009521EC" w:rsidP="00EE30BB">
      <w:pPr>
        <w:rPr>
          <w:rFonts w:ascii="Arial" w:hAnsi="Arial" w:cs="Arial"/>
          <w:b/>
        </w:rPr>
      </w:pPr>
      <w:r>
        <w:rPr>
          <w:rFonts w:ascii="Arial" w:hAnsi="Arial" w:cs="Arial"/>
          <w:b/>
        </w:rPr>
        <w:t>Nom et prénom du responsable du camp ………………………………………………….</w:t>
      </w:r>
    </w:p>
    <w:p w14:paraId="26008293" w14:textId="77777777" w:rsidR="00D579AE" w:rsidRPr="004E6885" w:rsidRDefault="00D579AE" w:rsidP="00EE30BB">
      <w:pPr>
        <w:rPr>
          <w:rFonts w:ascii="Arial" w:hAnsi="Arial" w:cs="Arial"/>
          <w:b/>
        </w:rPr>
      </w:pPr>
    </w:p>
    <w:tbl>
      <w:tblPr>
        <w:tblW w:w="9488" w:type="dxa"/>
        <w:tblLook w:val="04A0" w:firstRow="1" w:lastRow="0" w:firstColumn="1" w:lastColumn="0" w:noHBand="0" w:noVBand="1"/>
      </w:tblPr>
      <w:tblGrid>
        <w:gridCol w:w="4744"/>
        <w:gridCol w:w="4744"/>
      </w:tblGrid>
      <w:tr w:rsidR="00EE30BB" w:rsidRPr="004403DF" w14:paraId="63416C91" w14:textId="77777777" w:rsidTr="000B4270">
        <w:tc>
          <w:tcPr>
            <w:tcW w:w="4744" w:type="dxa"/>
          </w:tcPr>
          <w:p w14:paraId="7C9E17A4" w14:textId="77777777" w:rsidR="00EE30BB" w:rsidRPr="004403DF" w:rsidRDefault="00EE30BB" w:rsidP="000B4270">
            <w:pPr>
              <w:jc w:val="center"/>
              <w:rPr>
                <w:rFonts w:ascii="Arial" w:hAnsi="Arial" w:cs="Arial"/>
                <w:b/>
                <w:i/>
              </w:rPr>
            </w:pPr>
            <w:r w:rsidRPr="004403DF">
              <w:rPr>
                <w:rFonts w:ascii="Arial" w:hAnsi="Arial" w:cs="Arial"/>
                <w:b/>
                <w:i/>
              </w:rPr>
              <w:t>Date d’entrée</w:t>
            </w:r>
          </w:p>
          <w:p w14:paraId="57FDF167" w14:textId="77777777" w:rsidR="00EE30BB" w:rsidRPr="004403DF" w:rsidRDefault="00EE30BB" w:rsidP="000B4270">
            <w:pPr>
              <w:jc w:val="center"/>
              <w:rPr>
                <w:rFonts w:ascii="Arial" w:hAnsi="Arial" w:cs="Arial"/>
                <w:b/>
                <w:i/>
              </w:rPr>
            </w:pPr>
          </w:p>
          <w:p w14:paraId="4422DBF4" w14:textId="77777777" w:rsidR="00EE30BB" w:rsidRPr="004403DF" w:rsidRDefault="00EE30BB" w:rsidP="000B4270">
            <w:pPr>
              <w:jc w:val="center"/>
              <w:rPr>
                <w:rFonts w:ascii="Arial" w:hAnsi="Arial" w:cs="Arial"/>
                <w:b/>
                <w:i/>
              </w:rPr>
            </w:pPr>
          </w:p>
          <w:p w14:paraId="085CE9D3" w14:textId="59292886" w:rsidR="00EE30BB" w:rsidRPr="004403DF" w:rsidRDefault="00EE30BB" w:rsidP="000B4270">
            <w:pPr>
              <w:jc w:val="center"/>
              <w:rPr>
                <w:rFonts w:ascii="Arial" w:hAnsi="Arial" w:cs="Arial"/>
                <w:b/>
                <w:i/>
              </w:rPr>
            </w:pPr>
            <w:r w:rsidRPr="004403DF">
              <w:rPr>
                <w:rFonts w:ascii="Arial" w:hAnsi="Arial" w:cs="Arial"/>
                <w:b/>
                <w:i/>
              </w:rPr>
              <w:t>Signature</w:t>
            </w:r>
            <w:r w:rsidR="009521EC">
              <w:rPr>
                <w:rFonts w:ascii="Arial" w:hAnsi="Arial" w:cs="Arial"/>
                <w:b/>
                <w:i/>
              </w:rPr>
              <w:t>s</w:t>
            </w:r>
          </w:p>
          <w:p w14:paraId="6F82F062" w14:textId="77777777" w:rsidR="00EE30BB" w:rsidRPr="004403DF" w:rsidRDefault="00EE30BB" w:rsidP="000B4270">
            <w:pPr>
              <w:rPr>
                <w:rFonts w:ascii="Arial" w:hAnsi="Arial" w:cs="Arial"/>
                <w:b/>
                <w:i/>
              </w:rPr>
            </w:pPr>
          </w:p>
          <w:p w14:paraId="0D4CCA4E" w14:textId="77777777" w:rsidR="00EE30BB" w:rsidRPr="004403DF" w:rsidRDefault="00EE30BB" w:rsidP="000B4270">
            <w:pPr>
              <w:rPr>
                <w:rFonts w:ascii="Arial" w:hAnsi="Arial" w:cs="Arial"/>
                <w:b/>
                <w:i/>
              </w:rPr>
            </w:pPr>
          </w:p>
        </w:tc>
        <w:tc>
          <w:tcPr>
            <w:tcW w:w="4744" w:type="dxa"/>
          </w:tcPr>
          <w:p w14:paraId="55F9B8A0" w14:textId="77777777" w:rsidR="00EE30BB" w:rsidRPr="004403DF" w:rsidRDefault="00EE30BB" w:rsidP="000B4270">
            <w:pPr>
              <w:jc w:val="center"/>
              <w:rPr>
                <w:rFonts w:ascii="Arial" w:hAnsi="Arial" w:cs="Arial"/>
                <w:b/>
                <w:i/>
              </w:rPr>
            </w:pPr>
            <w:r w:rsidRPr="004403DF">
              <w:rPr>
                <w:rFonts w:ascii="Arial" w:hAnsi="Arial" w:cs="Arial"/>
                <w:b/>
                <w:i/>
              </w:rPr>
              <w:lastRenderedPageBreak/>
              <w:t>Date de sortie</w:t>
            </w:r>
          </w:p>
          <w:p w14:paraId="682CA4FE" w14:textId="77777777" w:rsidR="00EE30BB" w:rsidRPr="004403DF" w:rsidRDefault="00EE30BB" w:rsidP="000B4270">
            <w:pPr>
              <w:jc w:val="center"/>
              <w:rPr>
                <w:rFonts w:ascii="Arial" w:hAnsi="Arial" w:cs="Arial"/>
                <w:b/>
                <w:i/>
              </w:rPr>
            </w:pPr>
          </w:p>
          <w:p w14:paraId="13C2A06F" w14:textId="77777777" w:rsidR="00EE30BB" w:rsidRPr="004403DF" w:rsidRDefault="00EE30BB" w:rsidP="000B4270">
            <w:pPr>
              <w:jc w:val="center"/>
              <w:rPr>
                <w:rFonts w:ascii="Arial" w:hAnsi="Arial" w:cs="Arial"/>
                <w:b/>
                <w:i/>
              </w:rPr>
            </w:pPr>
          </w:p>
          <w:p w14:paraId="2C9174FA" w14:textId="1B047AB8" w:rsidR="00EE30BB" w:rsidRPr="004403DF" w:rsidRDefault="00EE30BB" w:rsidP="000B4270">
            <w:pPr>
              <w:jc w:val="center"/>
              <w:rPr>
                <w:rFonts w:ascii="Arial" w:hAnsi="Arial" w:cs="Arial"/>
                <w:b/>
                <w:i/>
              </w:rPr>
            </w:pPr>
            <w:r w:rsidRPr="004403DF">
              <w:rPr>
                <w:rFonts w:ascii="Arial" w:hAnsi="Arial" w:cs="Arial"/>
                <w:b/>
                <w:i/>
              </w:rPr>
              <w:t>Signature</w:t>
            </w:r>
            <w:r w:rsidR="009521EC">
              <w:rPr>
                <w:rFonts w:ascii="Arial" w:hAnsi="Arial" w:cs="Arial"/>
                <w:b/>
                <w:i/>
              </w:rPr>
              <w:t>s</w:t>
            </w:r>
          </w:p>
        </w:tc>
      </w:tr>
    </w:tbl>
    <w:p w14:paraId="68BC3E5F" w14:textId="2C8ABFCE" w:rsidR="00EE30BB" w:rsidRDefault="00EE30BB" w:rsidP="00EE30BB">
      <w:pPr>
        <w:rPr>
          <w:b/>
        </w:rPr>
      </w:pPr>
      <w:r w:rsidRPr="00FE52C9">
        <w:rPr>
          <w:b/>
          <w:u w:val="single"/>
        </w:rPr>
        <w:t xml:space="preserve">Annexe </w:t>
      </w:r>
      <w:r>
        <w:rPr>
          <w:b/>
          <w:u w:val="single"/>
        </w:rPr>
        <w:t>4</w:t>
      </w:r>
      <w:r w:rsidRPr="00FE52C9">
        <w:rPr>
          <w:b/>
          <w:u w:val="single"/>
        </w:rPr>
        <w:t xml:space="preserve"> : </w:t>
      </w:r>
      <w:r>
        <w:rPr>
          <w:b/>
          <w:u w:val="single"/>
        </w:rPr>
        <w:t>Formulaire de demande d’activités dans les Zones d’accès libre</w:t>
      </w:r>
    </w:p>
    <w:p w14:paraId="18B1B501" w14:textId="77777777" w:rsidR="00EE30BB" w:rsidRDefault="00EE30BB" w:rsidP="00EE30BB">
      <w:pPr>
        <w:tabs>
          <w:tab w:val="left" w:pos="851"/>
        </w:tabs>
        <w:ind w:left="567"/>
      </w:pPr>
      <w:r>
        <w:tab/>
      </w:r>
      <w:r>
        <w:tab/>
      </w:r>
    </w:p>
    <w:p w14:paraId="7479AFD1" w14:textId="77777777" w:rsidR="00EE30BB" w:rsidRDefault="00EE30BB" w:rsidP="00EE30BB">
      <w:pPr>
        <w:pStyle w:val="Titre1"/>
        <w:jc w:val="center"/>
      </w:pPr>
      <w:r>
        <w:object w:dxaOrig="1981" w:dyaOrig="1051" w14:anchorId="01324A63">
          <v:shape id="_x0000_i1026" type="#_x0000_t75" style="width:99pt;height:52.2pt" o:ole="" fillcolor="window">
            <v:imagedata r:id="rId17" o:title=""/>
          </v:shape>
          <o:OLEObject Type="Embed" ProgID="Word.Picture.8" ShapeID="_x0000_i1026" DrawAspect="Content" ObjectID="_1760869167" r:id="rId18"/>
        </w:object>
      </w:r>
    </w:p>
    <w:p w14:paraId="7B5AD790" w14:textId="77777777" w:rsidR="00EE30BB" w:rsidRDefault="00EE30BB" w:rsidP="00EE30BB">
      <w:pPr>
        <w:tabs>
          <w:tab w:val="center" w:pos="4678"/>
        </w:tabs>
        <w:ind w:left="567"/>
        <w:rPr>
          <w:u w:val="single"/>
        </w:rPr>
      </w:pPr>
      <w:r>
        <w:tab/>
      </w:r>
      <w:r>
        <w:tab/>
      </w:r>
    </w:p>
    <w:bookmarkStart w:id="1" w:name="_MON_1321431231"/>
    <w:bookmarkEnd w:id="1"/>
    <w:p w14:paraId="670CAC37" w14:textId="77777777" w:rsidR="00EE30BB" w:rsidRDefault="00EE30BB" w:rsidP="00EE30BB">
      <w:pPr>
        <w:jc w:val="center"/>
        <w:rPr>
          <w:sz w:val="22"/>
          <w:u w:val="single"/>
        </w:rPr>
      </w:pPr>
      <w:r>
        <w:rPr>
          <w:sz w:val="22"/>
        </w:rPr>
        <w:object w:dxaOrig="3581" w:dyaOrig="561" w14:anchorId="015C6321">
          <v:shape id="_x0000_i1027" type="#_x0000_t75" style="width:374.4pt;height:48pt" o:ole="" fillcolor="window">
            <v:imagedata r:id="rId19" o:title=""/>
          </v:shape>
          <o:OLEObject Type="Embed" ProgID="Word.Picture.8" ShapeID="_x0000_i1027" DrawAspect="Content" ObjectID="_1760869168" r:id="rId20"/>
        </w:object>
      </w:r>
    </w:p>
    <w:p w14:paraId="6C37B263" w14:textId="77777777" w:rsidR="00EE30BB" w:rsidRDefault="00EE30BB" w:rsidP="00EE30BB">
      <w:pPr>
        <w:pStyle w:val="Titre1"/>
        <w:jc w:val="center"/>
        <w:rPr>
          <w:sz w:val="28"/>
        </w:rPr>
      </w:pPr>
      <w:r>
        <w:rPr>
          <w:sz w:val="28"/>
        </w:rPr>
        <w:t>Demande d</w:t>
      </w:r>
      <w:r>
        <w:rPr>
          <w:b w:val="0"/>
          <w:sz w:val="28"/>
        </w:rPr>
        <w:t>'</w:t>
      </w:r>
      <w:r>
        <w:rPr>
          <w:sz w:val="28"/>
        </w:rPr>
        <w:t>organisation</w:t>
      </w:r>
      <w:r>
        <w:rPr>
          <w:b w:val="0"/>
          <w:sz w:val="28"/>
        </w:rPr>
        <w:t xml:space="preserve"> </w:t>
      </w:r>
      <w:r>
        <w:rPr>
          <w:sz w:val="28"/>
        </w:rPr>
        <w:t>d'activités dans les bois et forêts</w:t>
      </w:r>
    </w:p>
    <w:p w14:paraId="2FC37C33" w14:textId="77777777" w:rsidR="00EE30BB" w:rsidRDefault="00EE30BB" w:rsidP="00EE30BB">
      <w:pPr>
        <w:pStyle w:val="Titre2"/>
        <w:ind w:left="360"/>
        <w:jc w:val="center"/>
      </w:pPr>
      <w:r>
        <w:t>soumis au régime forestier</w:t>
      </w:r>
    </w:p>
    <w:p w14:paraId="79806A4B" w14:textId="77777777" w:rsidR="00EE30BB" w:rsidRDefault="00EE30BB" w:rsidP="00EE30BB"/>
    <w:p w14:paraId="4E7AC12C" w14:textId="77777777" w:rsidR="00EE30BB" w:rsidRDefault="00EE30BB" w:rsidP="00EE30BB">
      <w:pPr>
        <w:jc w:val="center"/>
        <w:rPr>
          <w:u w:val="single"/>
        </w:rPr>
      </w:pPr>
      <w:r>
        <w:rPr>
          <w:u w:val="single"/>
        </w:rPr>
        <w:t>Document à introduire avant le 1</w:t>
      </w:r>
      <w:r>
        <w:rPr>
          <w:u w:val="single"/>
          <w:vertAlign w:val="superscript"/>
        </w:rPr>
        <w:t>er</w:t>
      </w:r>
      <w:r>
        <w:rPr>
          <w:u w:val="single"/>
        </w:rPr>
        <w:t xml:space="preserve"> mai</w:t>
      </w:r>
    </w:p>
    <w:p w14:paraId="56518DA0" w14:textId="77777777" w:rsidR="00EE30BB" w:rsidRDefault="00EE30BB" w:rsidP="00EE30BB">
      <w:pPr>
        <w:jc w:val="center"/>
        <w:rPr>
          <w:u w:val="single"/>
        </w:rPr>
      </w:pPr>
      <w:r>
        <w:rPr>
          <w:u w:val="single"/>
        </w:rPr>
        <w:t>auprès du Chef de cantonnement</w:t>
      </w:r>
    </w:p>
    <w:p w14:paraId="11B30866" w14:textId="77777777" w:rsidR="00EE30BB" w:rsidRDefault="00EE30BB" w:rsidP="00EE30BB">
      <w:pPr>
        <w:jc w:val="center"/>
        <w:rPr>
          <w:u w:val="single"/>
        </w:rPr>
      </w:pPr>
    </w:p>
    <w:p w14:paraId="1C55D94B" w14:textId="29668FA5" w:rsidR="00E2196D" w:rsidRDefault="007E7EAF" w:rsidP="00EE30BB">
      <w:pPr>
        <w:pStyle w:val="Titre3"/>
        <w:tabs>
          <w:tab w:val="right" w:pos="8789"/>
        </w:tabs>
        <w:ind w:hanging="284"/>
      </w:pPr>
      <w:r>
        <w:rPr>
          <w:noProof/>
        </w:rPr>
        <mc:AlternateContent>
          <mc:Choice Requires="wps">
            <w:drawing>
              <wp:anchor distT="0" distB="0" distL="114300" distR="114300" simplePos="0" relativeHeight="251657728" behindDoc="0" locked="0" layoutInCell="0" allowOverlap="1" wp14:anchorId="1D3932F2" wp14:editId="2B710200">
                <wp:simplePos x="0" y="0"/>
                <wp:positionH relativeFrom="column">
                  <wp:posOffset>8890</wp:posOffset>
                </wp:positionH>
                <wp:positionV relativeFrom="paragraph">
                  <wp:posOffset>49530</wp:posOffset>
                </wp:positionV>
                <wp:extent cx="6400800" cy="538162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381625"/>
                        </a:xfrm>
                        <a:prstGeom prst="rect">
                          <a:avLst/>
                        </a:prstGeom>
                        <a:solidFill>
                          <a:srgbClr val="FFFFFF"/>
                        </a:solidFill>
                        <a:ln w="9525">
                          <a:solidFill>
                            <a:srgbClr val="000000"/>
                          </a:solidFill>
                          <a:miter lim="800000"/>
                          <a:headEnd/>
                          <a:tailEnd/>
                        </a:ln>
                      </wps:spPr>
                      <wps:txbx>
                        <w:txbxContent>
                          <w:p w14:paraId="1A0E8CA7" w14:textId="77777777" w:rsidR="00D579AE" w:rsidRDefault="00D579AE" w:rsidP="00EE30BB">
                            <w:pPr>
                              <w:tabs>
                                <w:tab w:val="left" w:pos="2410"/>
                              </w:tabs>
                            </w:pPr>
                            <w:r>
                              <w:t>Cocher et compléter :</w:t>
                            </w:r>
                          </w:p>
                          <w:p w14:paraId="3B36AEF2" w14:textId="77777777" w:rsidR="00D579AE" w:rsidRDefault="00D579AE" w:rsidP="00EE30BB">
                            <w:pPr>
                              <w:tabs>
                                <w:tab w:val="left" w:pos="2410"/>
                              </w:tabs>
                            </w:pPr>
                            <w:r>
                              <w:sym w:font="Symbol" w:char="F084"/>
                            </w:r>
                            <w:r>
                              <w:t xml:space="preserve"> mouvement de jeunesse :</w:t>
                            </w:r>
                            <w:r>
                              <w:br/>
                            </w:r>
                            <w:r>
                              <w:sym w:font="Symbol" w:char="F084"/>
                            </w:r>
                            <w:r>
                              <w:t xml:space="preserve"> association à vocation pédagogique :</w:t>
                            </w:r>
                          </w:p>
                          <w:p w14:paraId="3BE2504F" w14:textId="77777777" w:rsidR="00D579AE" w:rsidRDefault="00D579AE" w:rsidP="00EE30BB">
                            <w:pPr>
                              <w:tabs>
                                <w:tab w:val="left" w:pos="2410"/>
                              </w:tabs>
                            </w:pPr>
                            <w:r>
                              <w:sym w:font="Symbol" w:char="F084"/>
                            </w:r>
                            <w:r>
                              <w:t xml:space="preserve"> association à vocation thérapeutique : </w:t>
                            </w:r>
                          </w:p>
                          <w:p w14:paraId="742FAABB" w14:textId="77777777" w:rsidR="00D579AE" w:rsidRDefault="00D579AE" w:rsidP="00EE30BB">
                            <w:pPr>
                              <w:tabs>
                                <w:tab w:val="left" w:pos="2410"/>
                              </w:tabs>
                              <w:spacing w:before="160"/>
                            </w:pPr>
                            <w:r>
                              <w:rPr>
                                <w:b/>
                              </w:rPr>
                              <w:t>Nom du groupe</w:t>
                            </w:r>
                            <w:r>
                              <w:t> :</w:t>
                            </w:r>
                            <w:r>
                              <w:tab/>
                            </w:r>
                          </w:p>
                          <w:p w14:paraId="63B5C570" w14:textId="77777777" w:rsidR="00D579AE" w:rsidRDefault="00D579AE" w:rsidP="00EE30BB">
                            <w:pPr>
                              <w:tabs>
                                <w:tab w:val="left" w:pos="1843"/>
                              </w:tabs>
                              <w:spacing w:before="160"/>
                            </w:pPr>
                            <w:r>
                              <w:t>Responsable du camp : (nom , adresse personnelle et n° GSM )</w:t>
                            </w:r>
                            <w:r>
                              <w:tab/>
                            </w:r>
                          </w:p>
                          <w:p w14:paraId="4F643D1E" w14:textId="77777777" w:rsidR="00D579AE" w:rsidRDefault="00D579AE" w:rsidP="00EE30BB">
                            <w:pPr>
                              <w:pStyle w:val="Corpsdetexte2"/>
                              <w:spacing w:before="160"/>
                            </w:pPr>
                            <w:r>
                              <w:t>Coordonnée d’un second animateur qui sera présent au camp :</w:t>
                            </w:r>
                          </w:p>
                          <w:p w14:paraId="53898329" w14:textId="77777777" w:rsidR="00D579AE" w:rsidRDefault="00D579AE" w:rsidP="00EE30BB">
                            <w:pPr>
                              <w:pStyle w:val="Corpsdetexte2"/>
                              <w:spacing w:before="160"/>
                            </w:pPr>
                            <w:r>
                              <w:t xml:space="preserve">(pour les groupes qui ne sont pas francophones,  mentionner, si possible, les données d’un animateur ou participant connaissant le français) </w:t>
                            </w:r>
                            <w:r>
                              <w:tab/>
                            </w:r>
                          </w:p>
                          <w:p w14:paraId="5D799EE0" w14:textId="77777777" w:rsidR="00D579AE" w:rsidRDefault="00D579AE" w:rsidP="00EE30BB">
                            <w:pPr>
                              <w:pStyle w:val="Corpsdetexte2"/>
                              <w:tabs>
                                <w:tab w:val="left" w:pos="1985"/>
                              </w:tabs>
                              <w:spacing w:before="160"/>
                            </w:pPr>
                            <w:r>
                              <w:rPr>
                                <w:b/>
                              </w:rPr>
                              <w:t>Pour les camps dans un bâtiment</w:t>
                            </w:r>
                            <w:r>
                              <w:t xml:space="preserve"> : adresse du camp : </w:t>
                            </w:r>
                            <w:r>
                              <w:tab/>
                            </w:r>
                          </w:p>
                          <w:p w14:paraId="1DD0CF32" w14:textId="77777777" w:rsidR="00D579AE" w:rsidRDefault="00D579AE" w:rsidP="00EE30BB">
                            <w:pPr>
                              <w:pStyle w:val="Corpsdetexte2"/>
                              <w:tabs>
                                <w:tab w:val="left" w:pos="1985"/>
                              </w:tabs>
                              <w:spacing w:before="160"/>
                            </w:pPr>
                            <w:r>
                              <w:rPr>
                                <w:b/>
                              </w:rPr>
                              <w:t>Pour les camps sous tente, joindre 1 extrait de carte  au 1/20.000 ou 25.000è</w:t>
                            </w:r>
                            <w:r>
                              <w:t xml:space="preserve"> et situer le camp.</w:t>
                            </w:r>
                          </w:p>
                          <w:p w14:paraId="6EA96024" w14:textId="77777777" w:rsidR="00D579AE" w:rsidRDefault="00D579AE" w:rsidP="00EE30BB">
                            <w:pPr>
                              <w:pStyle w:val="Corpsdetexte2"/>
                              <w:tabs>
                                <w:tab w:val="left" w:pos="1985"/>
                              </w:tabs>
                              <w:spacing w:before="160"/>
                            </w:pPr>
                            <w:r>
                              <w:t xml:space="preserve">Nom et adresse du propriétaire de l'endroit de camp : </w:t>
                            </w:r>
                            <w:r>
                              <w:tab/>
                            </w:r>
                          </w:p>
                          <w:p w14:paraId="72DA4102" w14:textId="77777777" w:rsidR="00D579AE" w:rsidRDefault="00D579AE" w:rsidP="00EE30BB">
                            <w:pPr>
                              <w:pStyle w:val="Corpsdetexte2"/>
                              <w:tabs>
                                <w:tab w:val="left" w:pos="2977"/>
                              </w:tabs>
                              <w:spacing w:before="160"/>
                            </w:pPr>
                            <w:r>
                              <w:t xml:space="preserve">Nombre de participants : </w:t>
                            </w:r>
                            <w:r>
                              <w:tab/>
                              <w:t xml:space="preserve">                      Age des participants:</w:t>
                            </w:r>
                          </w:p>
                          <w:p w14:paraId="39FCD45A" w14:textId="77777777" w:rsidR="00D579AE" w:rsidRDefault="00D579AE" w:rsidP="00EE30BB">
                            <w:pPr>
                              <w:pStyle w:val="Corpsdetexte2"/>
                              <w:tabs>
                                <w:tab w:val="left" w:pos="2977"/>
                              </w:tabs>
                              <w:spacing w:before="160"/>
                            </w:pPr>
                            <w:r>
                              <w:t xml:space="preserve">Nombre de moniteurs : </w:t>
                            </w:r>
                          </w:p>
                          <w:p w14:paraId="336B4674" w14:textId="77777777" w:rsidR="00D579AE" w:rsidRDefault="00D579AE" w:rsidP="00EE30BB">
                            <w:pPr>
                              <w:pStyle w:val="Corpsdetexte2"/>
                              <w:tabs>
                                <w:tab w:val="left" w:pos="2977"/>
                              </w:tabs>
                              <w:spacing w:before="160"/>
                            </w:pPr>
                            <w:r>
                              <w:t>Date d’arrivée (précamp compris)                 Date de départ (postcamp compris)</w:t>
                            </w:r>
                            <w:r>
                              <w:br/>
                            </w:r>
                            <w:r>
                              <w:br/>
                              <w:t>Le groupe désire organiser des activités dans des zones d’accès libre dans les environs :</w:t>
                            </w:r>
                            <w:r>
                              <w:br/>
                            </w:r>
                            <w:r>
                              <w:sym w:font="Symbol" w:char="F07F"/>
                            </w:r>
                            <w:r>
                              <w:t xml:space="preserve"> du camp</w:t>
                            </w:r>
                            <w:r>
                              <w:br/>
                            </w:r>
                            <w:r>
                              <w:sym w:font="Symbol" w:char="F07F"/>
                            </w:r>
                            <w:r>
                              <w:t xml:space="preserve"> d’un autre emplacement situé à :</w:t>
                            </w:r>
                          </w:p>
                          <w:p w14:paraId="357AAE1A" w14:textId="77777777" w:rsidR="00D579AE" w:rsidRDefault="00D579AE" w:rsidP="00EE30BB">
                            <w:pPr>
                              <w:pStyle w:val="Corpsdetexte2"/>
                              <w:tabs>
                                <w:tab w:val="left" w:pos="2977"/>
                              </w:tabs>
                              <w:spacing w:before="160"/>
                            </w:pPr>
                          </w:p>
                          <w:p w14:paraId="3E75ECBE" w14:textId="77777777" w:rsidR="00D579AE" w:rsidRDefault="00D579AE" w:rsidP="00EE30BB">
                            <w:pPr>
                              <w:pStyle w:val="Corpsdetexte2"/>
                              <w:tabs>
                                <w:tab w:val="left" w:pos="2977"/>
                              </w:tabs>
                              <w:spacing w:before="160"/>
                            </w:pPr>
                            <w:r>
                              <w:t>Le groupe désire une activité « nature » avec l’Agent des forêts  (oui / non) </w:t>
                            </w:r>
                          </w:p>
                          <w:p w14:paraId="4D0811EF" w14:textId="77777777" w:rsidR="00D579AE" w:rsidRDefault="00D579AE" w:rsidP="00EE30BB">
                            <w:pPr>
                              <w:pStyle w:val="Corpsdetexte2"/>
                              <w:tabs>
                                <w:tab w:val="left" w:pos="2977"/>
                              </w:tabs>
                              <w:spacing w:before="160"/>
                            </w:pPr>
                          </w:p>
                          <w:p w14:paraId="49A4E0A8" w14:textId="77777777" w:rsidR="00D579AE" w:rsidRDefault="00D579AE" w:rsidP="00EE30BB">
                            <w:pPr>
                              <w:pStyle w:val="Corpsdetexte2"/>
                              <w:tabs>
                                <w:tab w:val="left" w:pos="2977"/>
                              </w:tabs>
                              <w:spacing w:before="160"/>
                            </w:pPr>
                            <w:r>
                              <w:t>Signature du demandeur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932F2" id="Text Box 7" o:spid="_x0000_s1028" type="#_x0000_t202" style="position:absolute;margin-left:.7pt;margin-top:3.9pt;width:7in;height:42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" o:allowincell="f">
                <v:textbox>
                  <w:txbxContent>
                    <w:p w14:paraId="1A0E8CA7" w14:textId="77777777" w:rsidR="00D579AE" w:rsidRDefault="00D579AE" w:rsidP="00EE30BB">
                      <w:pPr>
                        <w:tabs>
                          <w:tab w:val="left" w:pos="2410"/>
                        </w:tabs>
                      </w:pPr>
                      <w:r>
                        <w:t>Cocher et compléter :</w:t>
                      </w:r>
                    </w:p>
                    <w:p w14:paraId="3B36AEF2" w14:textId="77777777" w:rsidR="00D579AE" w:rsidRDefault="00D579AE" w:rsidP="00EE30BB">
                      <w:pPr>
                        <w:tabs>
                          <w:tab w:val="left" w:pos="2410"/>
                        </w:tabs>
                      </w:pPr>
                      <w:r>
                        <w:sym w:font="Symbol" w:char="F084"/>
                      </w:r>
                      <w:r>
                        <w:t xml:space="preserve"> mouvement de jeunesse :</w:t>
                      </w:r>
                      <w:r>
                        <w:br/>
                      </w:r>
                      <w:r>
                        <w:sym w:font="Symbol" w:char="F084"/>
                      </w:r>
                      <w:r>
                        <w:t xml:space="preserve"> association à vocation pédagogique :</w:t>
                      </w:r>
                    </w:p>
                    <w:p w14:paraId="3BE2504F" w14:textId="77777777" w:rsidR="00D579AE" w:rsidRDefault="00D579AE" w:rsidP="00EE30BB">
                      <w:pPr>
                        <w:tabs>
                          <w:tab w:val="left" w:pos="2410"/>
                        </w:tabs>
                      </w:pPr>
                      <w:r>
                        <w:sym w:font="Symbol" w:char="F084"/>
                      </w:r>
                      <w:r>
                        <w:t xml:space="preserve"> association à vocation thérapeutique : </w:t>
                      </w:r>
                    </w:p>
                    <w:p w14:paraId="742FAABB" w14:textId="77777777" w:rsidR="00D579AE" w:rsidRDefault="00D579AE" w:rsidP="00EE30BB">
                      <w:pPr>
                        <w:tabs>
                          <w:tab w:val="left" w:pos="2410"/>
                        </w:tabs>
                        <w:spacing w:before="160"/>
                      </w:pPr>
                      <w:r>
                        <w:rPr>
                          <w:b/>
                        </w:rPr>
                        <w:t>Nom du groupe</w:t>
                      </w:r>
                      <w:r>
                        <w:t> :</w:t>
                      </w:r>
                      <w:r>
                        <w:tab/>
                      </w:r>
                    </w:p>
                    <w:p w14:paraId="63B5C570" w14:textId="77777777" w:rsidR="00D579AE" w:rsidRDefault="00D579AE" w:rsidP="00EE30BB">
                      <w:pPr>
                        <w:tabs>
                          <w:tab w:val="left" w:pos="1843"/>
                        </w:tabs>
                        <w:spacing w:before="160"/>
                      </w:pPr>
                      <w:r>
                        <w:t>Responsable du camp : (nom , adresse personnelle et n° GSM )</w:t>
                      </w:r>
                      <w:r>
                        <w:tab/>
                      </w:r>
                    </w:p>
                    <w:p w14:paraId="4F643D1E" w14:textId="77777777" w:rsidR="00D579AE" w:rsidRDefault="00D579AE" w:rsidP="00EE30BB">
                      <w:pPr>
                        <w:pStyle w:val="Corpsdetexte2"/>
                        <w:spacing w:before="160"/>
                      </w:pPr>
                      <w:r>
                        <w:t>Coordonnée d’un second animateur qui sera présent au camp :</w:t>
                      </w:r>
                    </w:p>
                    <w:p w14:paraId="53898329" w14:textId="77777777" w:rsidR="00D579AE" w:rsidRDefault="00D579AE" w:rsidP="00EE30BB">
                      <w:pPr>
                        <w:pStyle w:val="Corpsdetexte2"/>
                        <w:spacing w:before="160"/>
                      </w:pPr>
                      <w:r>
                        <w:t xml:space="preserve">(pour les groupes qui ne sont pas francophones,  mentionner, si possible, les données d’un animateur ou participant connaissant le français) </w:t>
                      </w:r>
                      <w:r>
                        <w:tab/>
                      </w:r>
                    </w:p>
                    <w:p w14:paraId="5D799EE0" w14:textId="77777777" w:rsidR="00D579AE" w:rsidRDefault="00D579AE" w:rsidP="00EE30BB">
                      <w:pPr>
                        <w:pStyle w:val="Corpsdetexte2"/>
                        <w:tabs>
                          <w:tab w:val="left" w:pos="1985"/>
                        </w:tabs>
                        <w:spacing w:before="160"/>
                      </w:pPr>
                      <w:r>
                        <w:rPr>
                          <w:b/>
                        </w:rPr>
                        <w:t>Pour les camps dans un bâtiment</w:t>
                      </w:r>
                      <w:r>
                        <w:t xml:space="preserve"> : adresse du camp : </w:t>
                      </w:r>
                      <w:r>
                        <w:tab/>
                      </w:r>
                    </w:p>
                    <w:p w14:paraId="1DD0CF32" w14:textId="77777777" w:rsidR="00D579AE" w:rsidRDefault="00D579AE" w:rsidP="00EE30BB">
                      <w:pPr>
                        <w:pStyle w:val="Corpsdetexte2"/>
                        <w:tabs>
                          <w:tab w:val="left" w:pos="1985"/>
                        </w:tabs>
                        <w:spacing w:before="160"/>
                      </w:pPr>
                      <w:r>
                        <w:rPr>
                          <w:b/>
                        </w:rPr>
                        <w:t>Pour les camps sous tente, joindre 1 extrait de carte  au 1/20.000 ou 25.000è</w:t>
                      </w:r>
                      <w:r>
                        <w:t xml:space="preserve"> et situer le camp.</w:t>
                      </w:r>
                    </w:p>
                    <w:p w14:paraId="6EA96024" w14:textId="77777777" w:rsidR="00D579AE" w:rsidRDefault="00D579AE" w:rsidP="00EE30BB">
                      <w:pPr>
                        <w:pStyle w:val="Corpsdetexte2"/>
                        <w:tabs>
                          <w:tab w:val="left" w:pos="1985"/>
                        </w:tabs>
                        <w:spacing w:before="160"/>
                      </w:pPr>
                      <w:r>
                        <w:t xml:space="preserve">Nom et adresse du propriétaire de l'endroit de camp : </w:t>
                      </w:r>
                      <w:r>
                        <w:tab/>
                      </w:r>
                    </w:p>
                    <w:p w14:paraId="72DA4102" w14:textId="77777777" w:rsidR="00D579AE" w:rsidRDefault="00D579AE" w:rsidP="00EE30BB">
                      <w:pPr>
                        <w:pStyle w:val="Corpsdetexte2"/>
                        <w:tabs>
                          <w:tab w:val="left" w:pos="2977"/>
                        </w:tabs>
                        <w:spacing w:before="160"/>
                      </w:pPr>
                      <w:r>
                        <w:t xml:space="preserve">Nombre de participants : </w:t>
                      </w:r>
                      <w:r>
                        <w:tab/>
                        <w:t xml:space="preserve">                      Age des participants:</w:t>
                      </w:r>
                    </w:p>
                    <w:p w14:paraId="39FCD45A" w14:textId="77777777" w:rsidR="00D579AE" w:rsidRDefault="00D579AE" w:rsidP="00EE30BB">
                      <w:pPr>
                        <w:pStyle w:val="Corpsdetexte2"/>
                        <w:tabs>
                          <w:tab w:val="left" w:pos="2977"/>
                        </w:tabs>
                        <w:spacing w:before="160"/>
                      </w:pPr>
                      <w:r>
                        <w:t xml:space="preserve">Nombre de moniteurs : </w:t>
                      </w:r>
                    </w:p>
                    <w:p w14:paraId="336B4674" w14:textId="77777777" w:rsidR="00D579AE" w:rsidRDefault="00D579AE" w:rsidP="00EE30BB">
                      <w:pPr>
                        <w:pStyle w:val="Corpsdetexte2"/>
                        <w:tabs>
                          <w:tab w:val="left" w:pos="2977"/>
                        </w:tabs>
                        <w:spacing w:before="160"/>
                      </w:pPr>
                      <w:r>
                        <w:t>Date d’arrivée (précamp compris)                 Date de départ (postcamp compris)</w:t>
                      </w:r>
                      <w:r>
                        <w:br/>
                      </w:r>
                      <w:r>
                        <w:br/>
                        <w:t>Le groupe désire organiser des activités dans des zones d’accès libre dans les environs :</w:t>
                      </w:r>
                      <w:r>
                        <w:br/>
                      </w:r>
                      <w:r>
                        <w:sym w:font="Symbol" w:char="F07F"/>
                      </w:r>
                      <w:r>
                        <w:t xml:space="preserve"> du camp</w:t>
                      </w:r>
                      <w:r>
                        <w:br/>
                      </w:r>
                      <w:r>
                        <w:sym w:font="Symbol" w:char="F07F"/>
                      </w:r>
                      <w:r>
                        <w:t xml:space="preserve"> d’un autre emplacement situé à :</w:t>
                      </w:r>
                    </w:p>
                    <w:p w14:paraId="357AAE1A" w14:textId="77777777" w:rsidR="00D579AE" w:rsidRDefault="00D579AE" w:rsidP="00EE30BB">
                      <w:pPr>
                        <w:pStyle w:val="Corpsdetexte2"/>
                        <w:tabs>
                          <w:tab w:val="left" w:pos="2977"/>
                        </w:tabs>
                        <w:spacing w:before="160"/>
                      </w:pPr>
                    </w:p>
                    <w:p w14:paraId="3E75ECBE" w14:textId="77777777" w:rsidR="00D579AE" w:rsidRDefault="00D579AE" w:rsidP="00EE30BB">
                      <w:pPr>
                        <w:pStyle w:val="Corpsdetexte2"/>
                        <w:tabs>
                          <w:tab w:val="left" w:pos="2977"/>
                        </w:tabs>
                        <w:spacing w:before="160"/>
                      </w:pPr>
                      <w:r>
                        <w:t>Le groupe désire une activité « nature » avec l’Agent des forêts  (oui / non) </w:t>
                      </w:r>
                    </w:p>
                    <w:p w14:paraId="4D0811EF" w14:textId="77777777" w:rsidR="00D579AE" w:rsidRDefault="00D579AE" w:rsidP="00EE30BB">
                      <w:pPr>
                        <w:pStyle w:val="Corpsdetexte2"/>
                        <w:tabs>
                          <w:tab w:val="left" w:pos="2977"/>
                        </w:tabs>
                        <w:spacing w:before="160"/>
                      </w:pPr>
                    </w:p>
                    <w:p w14:paraId="49A4E0A8" w14:textId="77777777" w:rsidR="00D579AE" w:rsidRDefault="00D579AE" w:rsidP="00EE30BB">
                      <w:pPr>
                        <w:pStyle w:val="Corpsdetexte2"/>
                        <w:tabs>
                          <w:tab w:val="left" w:pos="2977"/>
                        </w:tabs>
                        <w:spacing w:before="160"/>
                      </w:pPr>
                      <w:r>
                        <w:t>Signature du demandeur</w:t>
                      </w:r>
                    </w:p>
                  </w:txbxContent>
                </v:textbox>
              </v:shape>
            </w:pict>
          </mc:Fallback>
        </mc:AlternateContent>
      </w:r>
    </w:p>
    <w:p w14:paraId="247DDA7B" w14:textId="77777777" w:rsidR="00591128" w:rsidRPr="00CB6BBD" w:rsidRDefault="00591128" w:rsidP="00CB6BBD">
      <w:pPr>
        <w:pStyle w:val="Titre3"/>
        <w:tabs>
          <w:tab w:val="right" w:pos="8789"/>
        </w:tabs>
        <w:rPr>
          <w:lang w:val="fr-BE"/>
        </w:rPr>
      </w:pPr>
    </w:p>
    <w:sectPr w:rsidR="00591128" w:rsidRPr="00CB6BBD" w:rsidSect="00E2196D">
      <w:footerReference w:type="default" r:id="rId21"/>
      <w:type w:val="continuous"/>
      <w:pgSz w:w="11906" w:h="16838" w:code="9"/>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A32CC" w14:textId="77777777" w:rsidR="00F16A2A" w:rsidRDefault="00F16A2A">
      <w:r>
        <w:separator/>
      </w:r>
    </w:p>
  </w:endnote>
  <w:endnote w:type="continuationSeparator" w:id="0">
    <w:p w14:paraId="121F8B91" w14:textId="77777777" w:rsidR="00F16A2A" w:rsidRDefault="00F16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12E8" w14:textId="77777777" w:rsidR="00D775AC" w:rsidRDefault="00D775A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F0C61" w14:textId="77777777" w:rsidR="00D579AE" w:rsidRDefault="00D579AE">
    <w:pPr>
      <w:pStyle w:val="Pieddepage"/>
      <w:spacing w:line="48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B9BB" w14:textId="77777777" w:rsidR="00D775AC" w:rsidRDefault="00D775A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2621" w14:textId="77777777" w:rsidR="00D579AE" w:rsidRDefault="00D579AE">
    <w:pPr>
      <w:pStyle w:val="Pieddepage"/>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DE852" w14:textId="77777777" w:rsidR="00F16A2A" w:rsidRDefault="00F16A2A">
      <w:r>
        <w:separator/>
      </w:r>
    </w:p>
  </w:footnote>
  <w:footnote w:type="continuationSeparator" w:id="0">
    <w:p w14:paraId="7C144102" w14:textId="77777777" w:rsidR="00F16A2A" w:rsidRDefault="00F16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597D" w14:textId="77777777" w:rsidR="00D775AC" w:rsidRDefault="00D775A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E855" w14:textId="77777777" w:rsidR="00D775AC" w:rsidRDefault="00D775A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266EF" w14:textId="77777777" w:rsidR="00D775AC" w:rsidRDefault="00D775A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E6C"/>
    <w:multiLevelType w:val="hybridMultilevel"/>
    <w:tmpl w:val="9ADA227A"/>
    <w:lvl w:ilvl="0" w:tplc="040C0007">
      <w:start w:val="1"/>
      <w:numFmt w:val="bullet"/>
      <w:lvlText w:val=""/>
      <w:lvlJc w:val="left"/>
      <w:pPr>
        <w:ind w:left="720" w:hanging="360"/>
      </w:pPr>
      <w:rPr>
        <w:rFonts w:ascii="Wingdings" w:hAnsi="Wingdings" w:hint="default"/>
        <w:sz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2210C41"/>
    <w:multiLevelType w:val="hybridMultilevel"/>
    <w:tmpl w:val="B8146A0E"/>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43007A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40E84A3C"/>
    <w:multiLevelType w:val="singleLevel"/>
    <w:tmpl w:val="040C000F"/>
    <w:lvl w:ilvl="0">
      <w:start w:val="1"/>
      <w:numFmt w:val="decimal"/>
      <w:lvlText w:val="%1."/>
      <w:lvlJc w:val="left"/>
      <w:pPr>
        <w:tabs>
          <w:tab w:val="num" w:pos="360"/>
        </w:tabs>
        <w:ind w:left="360" w:hanging="360"/>
      </w:pPr>
    </w:lvl>
  </w:abstractNum>
  <w:abstractNum w:abstractNumId="4" w15:restartNumberingAfterBreak="0">
    <w:nsid w:val="520A0FB7"/>
    <w:multiLevelType w:val="hybridMultilevel"/>
    <w:tmpl w:val="80AA710C"/>
    <w:lvl w:ilvl="0" w:tplc="192863F8">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5" w15:restartNumberingAfterBreak="0">
    <w:nsid w:val="566F389F"/>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57CF5B42"/>
    <w:multiLevelType w:val="hybridMultilevel"/>
    <w:tmpl w:val="87B4A44A"/>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71F874AC"/>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746B73AD"/>
    <w:multiLevelType w:val="hybridMultilevel"/>
    <w:tmpl w:val="1C02BA5C"/>
    <w:lvl w:ilvl="0" w:tplc="080C0005">
      <w:start w:val="1"/>
      <w:numFmt w:val="bullet"/>
      <w:lvlText w:val=""/>
      <w:lvlJc w:val="left"/>
      <w:pPr>
        <w:ind w:left="1428" w:hanging="360"/>
      </w:pPr>
      <w:rPr>
        <w:rFonts w:ascii="Wingdings" w:hAnsi="Wingdings"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9" w15:restartNumberingAfterBreak="0">
    <w:nsid w:val="74CF02ED"/>
    <w:multiLevelType w:val="hybridMultilevel"/>
    <w:tmpl w:val="91C6D5B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6520027"/>
    <w:multiLevelType w:val="multilevel"/>
    <w:tmpl w:val="F172279C"/>
    <w:lvl w:ilvl="0">
      <w:start w:val="1"/>
      <w:numFmt w:val="none"/>
      <w:lvlText w:val=""/>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pStyle w:val="StyleTitre4"/>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7C5F168B"/>
    <w:multiLevelType w:val="hybridMultilevel"/>
    <w:tmpl w:val="124ADF42"/>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596858340">
    <w:abstractNumId w:val="10"/>
  </w:num>
  <w:num w:numId="2" w16cid:durableId="884366811">
    <w:abstractNumId w:val="7"/>
  </w:num>
  <w:num w:numId="3" w16cid:durableId="1854146923">
    <w:abstractNumId w:val="5"/>
  </w:num>
  <w:num w:numId="4" w16cid:durableId="1927495762">
    <w:abstractNumId w:val="9"/>
  </w:num>
  <w:num w:numId="5" w16cid:durableId="1186360299">
    <w:abstractNumId w:val="6"/>
  </w:num>
  <w:num w:numId="6" w16cid:durableId="1932082878">
    <w:abstractNumId w:val="0"/>
  </w:num>
  <w:num w:numId="7" w16cid:durableId="809135114">
    <w:abstractNumId w:val="8"/>
  </w:num>
  <w:num w:numId="8" w16cid:durableId="328412779">
    <w:abstractNumId w:val="2"/>
  </w:num>
  <w:num w:numId="9" w16cid:durableId="91626811">
    <w:abstractNumId w:val="3"/>
  </w:num>
  <w:num w:numId="10" w16cid:durableId="368265265">
    <w:abstractNumId w:val="11"/>
  </w:num>
  <w:num w:numId="11" w16cid:durableId="1316714534">
    <w:abstractNumId w:val="4"/>
  </w:num>
  <w:num w:numId="12" w16cid:durableId="612369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E50"/>
    <w:rsid w:val="00015BE0"/>
    <w:rsid w:val="00051DDB"/>
    <w:rsid w:val="000611BE"/>
    <w:rsid w:val="0007108E"/>
    <w:rsid w:val="000B4270"/>
    <w:rsid w:val="000C4ACB"/>
    <w:rsid w:val="000C64AD"/>
    <w:rsid w:val="000D1B22"/>
    <w:rsid w:val="00107FF4"/>
    <w:rsid w:val="00134948"/>
    <w:rsid w:val="00146EE2"/>
    <w:rsid w:val="00152F88"/>
    <w:rsid w:val="00197C88"/>
    <w:rsid w:val="00210CFC"/>
    <w:rsid w:val="00224FEC"/>
    <w:rsid w:val="00245AE8"/>
    <w:rsid w:val="0029262E"/>
    <w:rsid w:val="002A750E"/>
    <w:rsid w:val="002F432A"/>
    <w:rsid w:val="002F7308"/>
    <w:rsid w:val="003478E4"/>
    <w:rsid w:val="003538FD"/>
    <w:rsid w:val="003877FF"/>
    <w:rsid w:val="00391A17"/>
    <w:rsid w:val="003B4630"/>
    <w:rsid w:val="003B6878"/>
    <w:rsid w:val="003E67FD"/>
    <w:rsid w:val="00410692"/>
    <w:rsid w:val="004150BA"/>
    <w:rsid w:val="0042646C"/>
    <w:rsid w:val="0045479C"/>
    <w:rsid w:val="00457E7C"/>
    <w:rsid w:val="00475468"/>
    <w:rsid w:val="004E1FAC"/>
    <w:rsid w:val="00511F33"/>
    <w:rsid w:val="00512AE0"/>
    <w:rsid w:val="00546D0A"/>
    <w:rsid w:val="00583CFB"/>
    <w:rsid w:val="00591128"/>
    <w:rsid w:val="005B7CE1"/>
    <w:rsid w:val="005E17FF"/>
    <w:rsid w:val="005F749E"/>
    <w:rsid w:val="00636708"/>
    <w:rsid w:val="0066375D"/>
    <w:rsid w:val="006A60CE"/>
    <w:rsid w:val="00716D86"/>
    <w:rsid w:val="00723295"/>
    <w:rsid w:val="00725CDD"/>
    <w:rsid w:val="007B4674"/>
    <w:rsid w:val="007E2BB5"/>
    <w:rsid w:val="007E7EAF"/>
    <w:rsid w:val="00805077"/>
    <w:rsid w:val="008123DD"/>
    <w:rsid w:val="00847936"/>
    <w:rsid w:val="0089061C"/>
    <w:rsid w:val="00895057"/>
    <w:rsid w:val="008E7960"/>
    <w:rsid w:val="00905F17"/>
    <w:rsid w:val="00946EF0"/>
    <w:rsid w:val="009521EC"/>
    <w:rsid w:val="00970B06"/>
    <w:rsid w:val="009811CA"/>
    <w:rsid w:val="009B0532"/>
    <w:rsid w:val="009C54BD"/>
    <w:rsid w:val="009D0262"/>
    <w:rsid w:val="00A02E69"/>
    <w:rsid w:val="00A35FD5"/>
    <w:rsid w:val="00A724F6"/>
    <w:rsid w:val="00A80B12"/>
    <w:rsid w:val="00AC4934"/>
    <w:rsid w:val="00B21EC9"/>
    <w:rsid w:val="00B314EB"/>
    <w:rsid w:val="00B51DDF"/>
    <w:rsid w:val="00B6227B"/>
    <w:rsid w:val="00B672EE"/>
    <w:rsid w:val="00B73C72"/>
    <w:rsid w:val="00BE7572"/>
    <w:rsid w:val="00BF6C35"/>
    <w:rsid w:val="00C2654C"/>
    <w:rsid w:val="00C3070C"/>
    <w:rsid w:val="00C63421"/>
    <w:rsid w:val="00CB6BBD"/>
    <w:rsid w:val="00CC4B94"/>
    <w:rsid w:val="00CE4372"/>
    <w:rsid w:val="00CE51FB"/>
    <w:rsid w:val="00CF769D"/>
    <w:rsid w:val="00D579AE"/>
    <w:rsid w:val="00D63113"/>
    <w:rsid w:val="00D64287"/>
    <w:rsid w:val="00D71836"/>
    <w:rsid w:val="00D775AC"/>
    <w:rsid w:val="00D969E5"/>
    <w:rsid w:val="00DC013B"/>
    <w:rsid w:val="00DC5389"/>
    <w:rsid w:val="00DD426A"/>
    <w:rsid w:val="00E02624"/>
    <w:rsid w:val="00E029DB"/>
    <w:rsid w:val="00E213D7"/>
    <w:rsid w:val="00E2196D"/>
    <w:rsid w:val="00E64EA6"/>
    <w:rsid w:val="00EA37EF"/>
    <w:rsid w:val="00ED2E50"/>
    <w:rsid w:val="00EE30BB"/>
    <w:rsid w:val="00F114BD"/>
    <w:rsid w:val="00F11E12"/>
    <w:rsid w:val="00F16A2A"/>
    <w:rsid w:val="00F42D81"/>
    <w:rsid w:val="00F53CE7"/>
    <w:rsid w:val="00FB1522"/>
    <w:rsid w:val="00FE009A"/>
    <w:rsid w:val="00FF6E7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6852BAC4"/>
  <w15:chartTrackingRefBased/>
  <w15:docId w15:val="{8A34E4B9-9A43-40A2-A81F-DAA3562C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fr-FR"/>
    </w:rPr>
  </w:style>
  <w:style w:type="paragraph" w:styleId="Titre1">
    <w:name w:val="heading 1"/>
    <w:basedOn w:val="Normal"/>
    <w:next w:val="Normal"/>
    <w:link w:val="Titre1Car"/>
    <w:uiPriority w:val="9"/>
    <w:qFormat/>
    <w:rsid w:val="00EE30BB"/>
    <w:pPr>
      <w:keepNext/>
      <w:spacing w:before="240" w:after="60"/>
      <w:outlineLvl w:val="0"/>
    </w:pPr>
    <w:rPr>
      <w:rFonts w:ascii="Cambria" w:hAnsi="Cambria"/>
      <w:b/>
      <w:bCs/>
      <w:kern w:val="32"/>
      <w:sz w:val="32"/>
      <w:szCs w:val="32"/>
      <w:lang w:val="x-none" w:eastAsia="x-none"/>
    </w:rPr>
  </w:style>
  <w:style w:type="paragraph" w:styleId="Titre2">
    <w:name w:val="heading 2"/>
    <w:basedOn w:val="Normal"/>
    <w:next w:val="Normal"/>
    <w:link w:val="Titre2Car"/>
    <w:uiPriority w:val="9"/>
    <w:unhideWhenUsed/>
    <w:qFormat/>
    <w:rsid w:val="00EE30BB"/>
    <w:pPr>
      <w:keepNext/>
      <w:spacing w:before="240" w:after="60"/>
      <w:outlineLvl w:val="1"/>
    </w:pPr>
    <w:rPr>
      <w:rFonts w:ascii="Cambria" w:hAnsi="Cambria"/>
      <w:b/>
      <w:bCs/>
      <w:i/>
      <w:iCs/>
      <w:sz w:val="28"/>
      <w:szCs w:val="28"/>
      <w:lang w:val="x-none" w:eastAsia="x-none"/>
    </w:rPr>
  </w:style>
  <w:style w:type="paragraph" w:styleId="Titre3">
    <w:name w:val="heading 3"/>
    <w:basedOn w:val="Normal"/>
    <w:next w:val="Normal"/>
    <w:link w:val="Titre3Car"/>
    <w:uiPriority w:val="9"/>
    <w:unhideWhenUsed/>
    <w:qFormat/>
    <w:rsid w:val="00EE30BB"/>
    <w:pPr>
      <w:keepNext/>
      <w:spacing w:before="240" w:after="60"/>
      <w:outlineLvl w:val="2"/>
    </w:pPr>
    <w:rPr>
      <w:rFonts w:ascii="Cambria" w:hAnsi="Cambria"/>
      <w:b/>
      <w:bCs/>
      <w:sz w:val="26"/>
      <w:szCs w:val="2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Titre4">
    <w:name w:val="StyleTitre4"/>
    <w:basedOn w:val="Normal"/>
    <w:next w:val="Normal"/>
    <w:pPr>
      <w:numPr>
        <w:ilvl w:val="3"/>
        <w:numId w:val="1"/>
      </w:numPr>
      <w:jc w:val="both"/>
    </w:pPr>
    <w:rPr>
      <w:rFonts w:ascii="Verdana" w:hAnsi="Verdana"/>
      <w:b/>
      <w:noProof/>
      <w:u w:val="double"/>
    </w:rPr>
  </w:style>
  <w:style w:type="paragraph" w:styleId="Pieddepage">
    <w:name w:val="footer"/>
    <w:basedOn w:val="Normal"/>
    <w:semiHidden/>
    <w:pPr>
      <w:tabs>
        <w:tab w:val="center" w:pos="4536"/>
        <w:tab w:val="right" w:pos="9072"/>
      </w:tabs>
    </w:pPr>
    <w:rPr>
      <w:sz w:val="24"/>
      <w:lang w:val="fr-BE"/>
    </w:rPr>
  </w:style>
  <w:style w:type="paragraph" w:customStyle="1" w:styleId="Normale">
    <w:name w:val="Normal(e)"/>
    <w:basedOn w:val="Normal"/>
    <w:pPr>
      <w:widowControl w:val="0"/>
      <w:autoSpaceDE w:val="0"/>
      <w:autoSpaceDN w:val="0"/>
      <w:adjustRightInd w:val="0"/>
      <w:textAlignment w:val="center"/>
    </w:pPr>
    <w:rPr>
      <w:rFonts w:ascii="Helvetica" w:hAnsi="Helvetica"/>
      <w:color w:val="000000"/>
      <w:sz w:val="24"/>
    </w:rPr>
  </w:style>
  <w:style w:type="character" w:customStyle="1" w:styleId="Normale1">
    <w:name w:val="Normal(e)1"/>
    <w:rPr>
      <w:rFonts w:ascii="Helvetica" w:hAnsi="Helvetica" w:cs="Monotype Sorts"/>
      <w:color w:val="000000"/>
      <w:spacing w:val="0"/>
      <w:w w:val="100"/>
      <w:position w:val="0"/>
      <w:sz w:val="24"/>
      <w:szCs w:val="24"/>
      <w:u w:val="none"/>
      <w:vertAlign w:val="baseline"/>
    </w:rPr>
  </w:style>
  <w:style w:type="character" w:styleId="Lienhypertexte">
    <w:name w:val="Hyperlink"/>
    <w:semiHidden/>
    <w:rPr>
      <w:color w:val="0000FF"/>
      <w:u w:val="single"/>
    </w:rPr>
  </w:style>
  <w:style w:type="paragraph" w:styleId="Retraitcorpsdetexte">
    <w:name w:val="Body Text Indent"/>
    <w:basedOn w:val="Normal"/>
    <w:semiHidden/>
    <w:pPr>
      <w:ind w:firstLine="709"/>
    </w:pPr>
    <w:rPr>
      <w:rFonts w:ascii="Arial" w:hAnsi="Arial"/>
      <w:sz w:val="22"/>
    </w:rPr>
  </w:style>
  <w:style w:type="paragraph" w:styleId="Paragraphedeliste">
    <w:name w:val="List Paragraph"/>
    <w:basedOn w:val="Normal"/>
    <w:uiPriority w:val="34"/>
    <w:qFormat/>
    <w:rsid w:val="00ED2E50"/>
    <w:pPr>
      <w:ind w:left="708"/>
    </w:pPr>
  </w:style>
  <w:style w:type="paragraph" w:styleId="Textedebulles">
    <w:name w:val="Balloon Text"/>
    <w:basedOn w:val="Normal"/>
    <w:link w:val="TextedebullesCar"/>
    <w:uiPriority w:val="99"/>
    <w:semiHidden/>
    <w:unhideWhenUsed/>
    <w:rsid w:val="00DC5389"/>
    <w:rPr>
      <w:rFonts w:ascii="Tahoma" w:hAnsi="Tahoma"/>
      <w:sz w:val="16"/>
      <w:szCs w:val="16"/>
    </w:rPr>
  </w:style>
  <w:style w:type="character" w:customStyle="1" w:styleId="TextedebullesCar">
    <w:name w:val="Texte de bulles Car"/>
    <w:link w:val="Textedebulles"/>
    <w:uiPriority w:val="99"/>
    <w:semiHidden/>
    <w:rsid w:val="00DC5389"/>
    <w:rPr>
      <w:rFonts w:ascii="Tahoma" w:hAnsi="Tahoma" w:cs="Tahoma"/>
      <w:sz w:val="16"/>
      <w:szCs w:val="16"/>
      <w:lang w:val="fr-FR" w:eastAsia="fr-FR"/>
    </w:rPr>
  </w:style>
  <w:style w:type="paragraph" w:styleId="En-tte">
    <w:name w:val="header"/>
    <w:basedOn w:val="Normal"/>
    <w:link w:val="En-tteCar"/>
    <w:semiHidden/>
    <w:rsid w:val="00723295"/>
    <w:pPr>
      <w:tabs>
        <w:tab w:val="center" w:pos="4536"/>
        <w:tab w:val="right" w:pos="9072"/>
      </w:tabs>
    </w:pPr>
    <w:rPr>
      <w:sz w:val="24"/>
      <w:szCs w:val="24"/>
      <w:lang w:val="x-none" w:eastAsia="x-none"/>
    </w:rPr>
  </w:style>
  <w:style w:type="character" w:customStyle="1" w:styleId="En-tteCar">
    <w:name w:val="En-tête Car"/>
    <w:link w:val="En-tte"/>
    <w:semiHidden/>
    <w:rsid w:val="00723295"/>
    <w:rPr>
      <w:sz w:val="24"/>
      <w:szCs w:val="24"/>
    </w:rPr>
  </w:style>
  <w:style w:type="paragraph" w:styleId="Corpsdetexte2">
    <w:name w:val="Body Text 2"/>
    <w:basedOn w:val="Normal"/>
    <w:link w:val="Corpsdetexte2Car"/>
    <w:uiPriority w:val="99"/>
    <w:semiHidden/>
    <w:unhideWhenUsed/>
    <w:rsid w:val="00EE30BB"/>
    <w:pPr>
      <w:spacing w:after="120" w:line="480" w:lineRule="auto"/>
    </w:pPr>
  </w:style>
  <w:style w:type="character" w:customStyle="1" w:styleId="Corpsdetexte2Car">
    <w:name w:val="Corps de texte 2 Car"/>
    <w:link w:val="Corpsdetexte2"/>
    <w:uiPriority w:val="99"/>
    <w:semiHidden/>
    <w:rsid w:val="00EE30BB"/>
    <w:rPr>
      <w:lang w:val="fr-FR" w:eastAsia="fr-FR"/>
    </w:rPr>
  </w:style>
  <w:style w:type="character" w:customStyle="1" w:styleId="Titre1Car">
    <w:name w:val="Titre 1 Car"/>
    <w:link w:val="Titre1"/>
    <w:uiPriority w:val="9"/>
    <w:rsid w:val="00EE30BB"/>
    <w:rPr>
      <w:rFonts w:ascii="Cambria" w:hAnsi="Cambria"/>
      <w:b/>
      <w:bCs/>
      <w:kern w:val="32"/>
      <w:sz w:val="32"/>
      <w:szCs w:val="32"/>
    </w:rPr>
  </w:style>
  <w:style w:type="character" w:customStyle="1" w:styleId="Titre2Car">
    <w:name w:val="Titre 2 Car"/>
    <w:link w:val="Titre2"/>
    <w:uiPriority w:val="9"/>
    <w:rsid w:val="00EE30BB"/>
    <w:rPr>
      <w:rFonts w:ascii="Cambria" w:hAnsi="Cambria"/>
      <w:b/>
      <w:bCs/>
      <w:i/>
      <w:iCs/>
      <w:sz w:val="28"/>
      <w:szCs w:val="28"/>
    </w:rPr>
  </w:style>
  <w:style w:type="character" w:customStyle="1" w:styleId="Titre3Car">
    <w:name w:val="Titre 3 Car"/>
    <w:link w:val="Titre3"/>
    <w:uiPriority w:val="9"/>
    <w:rsid w:val="00EE30BB"/>
    <w:rPr>
      <w:rFonts w:ascii="Cambria" w:hAnsi="Cambria"/>
      <w:b/>
      <w:bCs/>
      <w:sz w:val="26"/>
      <w:szCs w:val="26"/>
    </w:rPr>
  </w:style>
  <w:style w:type="character" w:styleId="Marquedecommentaire">
    <w:name w:val="annotation reference"/>
    <w:uiPriority w:val="99"/>
    <w:semiHidden/>
    <w:unhideWhenUsed/>
    <w:rsid w:val="003478E4"/>
    <w:rPr>
      <w:sz w:val="16"/>
      <w:szCs w:val="16"/>
    </w:rPr>
  </w:style>
  <w:style w:type="paragraph" w:styleId="Commentaire">
    <w:name w:val="annotation text"/>
    <w:basedOn w:val="Normal"/>
    <w:link w:val="CommentaireCar"/>
    <w:uiPriority w:val="99"/>
    <w:unhideWhenUsed/>
    <w:rsid w:val="003478E4"/>
  </w:style>
  <w:style w:type="character" w:customStyle="1" w:styleId="CommentaireCar">
    <w:name w:val="Commentaire Car"/>
    <w:link w:val="Commentaire"/>
    <w:uiPriority w:val="99"/>
    <w:rsid w:val="003478E4"/>
    <w:rPr>
      <w:lang w:val="fr-FR" w:eastAsia="fr-FR"/>
    </w:rPr>
  </w:style>
  <w:style w:type="paragraph" w:styleId="Objetducommentaire">
    <w:name w:val="annotation subject"/>
    <w:basedOn w:val="Commentaire"/>
    <w:next w:val="Commentaire"/>
    <w:link w:val="ObjetducommentaireCar"/>
    <w:uiPriority w:val="99"/>
    <w:semiHidden/>
    <w:unhideWhenUsed/>
    <w:rsid w:val="003478E4"/>
    <w:rPr>
      <w:b/>
      <w:bCs/>
    </w:rPr>
  </w:style>
  <w:style w:type="character" w:customStyle="1" w:styleId="ObjetducommentaireCar">
    <w:name w:val="Objet du commentaire Car"/>
    <w:link w:val="Objetducommentaire"/>
    <w:uiPriority w:val="99"/>
    <w:semiHidden/>
    <w:rsid w:val="003478E4"/>
    <w:rPr>
      <w:b/>
      <w:bCs/>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P:\courrier%20nassogne%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courrier nassogne 2010.dot</Template>
  <TotalTime>70</TotalTime>
  <Pages>7</Pages>
  <Words>1792</Words>
  <Characters>9861</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Adresse du destinataire</vt:lpstr>
    </vt:vector>
  </TitlesOfParts>
  <Company>M.R.W.</Company>
  <LinksUpToDate>false</LinksUpToDate>
  <CharactersWithSpaces>11630</CharactersWithSpaces>
  <SharedDoc>false</SharedDoc>
  <HLinks>
    <vt:vector size="6" baseType="variant">
      <vt:variant>
        <vt:i4>4980860</vt:i4>
      </vt:variant>
      <vt:variant>
        <vt:i4>3</vt:i4>
      </vt:variant>
      <vt:variant>
        <vt:i4>0</vt:i4>
      </vt:variant>
      <vt:variant>
        <vt:i4>5</vt:i4>
      </vt:variant>
      <vt:variant>
        <vt:lpwstr>mailto:nassogne.cantonnement.dnf.dgarne@spw.wallonie.be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 du destinataire</dc:title>
  <dc:subject/>
  <dc:creator>andre03</dc:creator>
  <cp:keywords/>
  <cp:lastModifiedBy>MACKELS Benoît</cp:lastModifiedBy>
  <cp:revision>13</cp:revision>
  <cp:lastPrinted>2023-07-11T20:46:00Z</cp:lastPrinted>
  <dcterms:created xsi:type="dcterms:W3CDTF">2023-08-30T12:23:00Z</dcterms:created>
  <dcterms:modified xsi:type="dcterms:W3CDTF">2023-11-07T12:33:00Z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2021-08-25T07:12:08Z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8ad8b16d-af6b-467d-8583-da91e948b044</vt:lpwstr>
  </property>
  <property fmtid="{D5CDD505-2E9C-101B-9397-08002B2CF9AE}" pid="8" name="MSIP_Label_97a477d1-147d-4e34-b5e3-7b26d2f44870_ContentBits">
    <vt:lpwstr>0</vt:lpwstr>
  </property>
</Properties>
</file>